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7EAFE" w14:textId="77777777" w:rsid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153F110E" w14:textId="77777777" w:rsidR="00FE3558" w:rsidRPr="00FE3558" w:rsidRDefault="00FE3558" w:rsidP="00FE3558">
      <w:pPr>
        <w:tabs>
          <w:tab w:val="center" w:pos="4513"/>
          <w:tab w:val="right" w:pos="9026"/>
        </w:tabs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color w:val="000000"/>
          <w:szCs w:val="20"/>
          <w:lang w:eastAsia="en-GB"/>
        </w:rPr>
      </w:pPr>
      <w:r w:rsidRPr="00FE3558">
        <w:rPr>
          <w:rFonts w:ascii="Calibri" w:eastAsia="Calibri" w:hAnsi="Calibri" w:cs="Calibri"/>
          <w:noProof/>
          <w:color w:val="000000"/>
          <w:szCs w:val="20"/>
          <w:lang w:eastAsia="en-GB"/>
        </w:rPr>
        <w:drawing>
          <wp:inline distT="0" distB="0" distL="0" distR="0" wp14:anchorId="59A5B223" wp14:editId="0B48B660">
            <wp:extent cx="5467350" cy="14437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30" cy="14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0673" w14:textId="77777777" w:rsid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10CA44BE" w14:textId="77777777" w:rsid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3ABBF422" w14:textId="4A04707A" w:rsidR="00F33A32" w:rsidRDefault="00FE3558" w:rsidP="00F33A32">
      <w:pPr>
        <w:jc w:val="center"/>
        <w:rPr>
          <w:rFonts w:ascii="Arial" w:hAnsi="Arial" w:cs="Arial"/>
          <w:b/>
          <w:sz w:val="96"/>
          <w:szCs w:val="24"/>
          <w:u w:val="single"/>
        </w:rPr>
      </w:pPr>
      <w:r w:rsidRPr="00F33A32">
        <w:rPr>
          <w:rFonts w:ascii="Arial" w:hAnsi="Arial" w:cs="Arial"/>
          <w:b/>
          <w:sz w:val="96"/>
          <w:szCs w:val="24"/>
          <w:u w:val="single"/>
        </w:rPr>
        <w:t xml:space="preserve">Roofing Refurbishment </w:t>
      </w:r>
      <w:r w:rsidR="008E0B42">
        <w:rPr>
          <w:rFonts w:ascii="Arial" w:hAnsi="Arial" w:cs="Arial"/>
          <w:b/>
          <w:sz w:val="96"/>
          <w:szCs w:val="24"/>
          <w:u w:val="single"/>
        </w:rPr>
        <w:t>-</w:t>
      </w:r>
    </w:p>
    <w:p w14:paraId="57917E4A" w14:textId="77777777" w:rsidR="00F33A32" w:rsidRDefault="00FE3558" w:rsidP="00F33A32">
      <w:pPr>
        <w:jc w:val="center"/>
        <w:rPr>
          <w:rFonts w:ascii="Arial" w:hAnsi="Arial" w:cs="Arial"/>
          <w:b/>
          <w:sz w:val="96"/>
          <w:szCs w:val="24"/>
          <w:u w:val="single"/>
        </w:rPr>
      </w:pPr>
      <w:r w:rsidRPr="00F33A32">
        <w:rPr>
          <w:rFonts w:ascii="Arial" w:hAnsi="Arial" w:cs="Arial"/>
          <w:b/>
          <w:sz w:val="96"/>
          <w:szCs w:val="24"/>
          <w:u w:val="single"/>
        </w:rPr>
        <w:t xml:space="preserve">Allendale Road Offices </w:t>
      </w:r>
    </w:p>
    <w:p w14:paraId="01EB167C" w14:textId="77777777" w:rsidR="00B00445" w:rsidRDefault="00B00445" w:rsidP="00F33A32">
      <w:pPr>
        <w:jc w:val="center"/>
        <w:rPr>
          <w:rFonts w:ascii="Arial" w:hAnsi="Arial" w:cs="Arial"/>
          <w:b/>
          <w:sz w:val="96"/>
          <w:szCs w:val="24"/>
          <w:u w:val="single"/>
        </w:rPr>
      </w:pPr>
    </w:p>
    <w:p w14:paraId="03A6B0BB" w14:textId="30F03E34" w:rsidR="00241181" w:rsidRPr="00F33A32" w:rsidRDefault="003023F2" w:rsidP="00F33A32">
      <w:pPr>
        <w:jc w:val="center"/>
        <w:rPr>
          <w:rFonts w:ascii="Arial" w:hAnsi="Arial" w:cs="Arial"/>
          <w:b/>
          <w:sz w:val="96"/>
          <w:szCs w:val="24"/>
          <w:u w:val="single"/>
        </w:rPr>
      </w:pPr>
      <w:r>
        <w:rPr>
          <w:rFonts w:ascii="Arial" w:hAnsi="Arial" w:cs="Arial"/>
          <w:b/>
          <w:sz w:val="96"/>
          <w:szCs w:val="24"/>
          <w:u w:val="single"/>
        </w:rPr>
        <w:t>Market Engagement</w:t>
      </w:r>
      <w:r w:rsidR="00FE3558" w:rsidRPr="00F33A32">
        <w:rPr>
          <w:rFonts w:ascii="Arial" w:hAnsi="Arial" w:cs="Arial"/>
          <w:b/>
          <w:sz w:val="96"/>
          <w:szCs w:val="24"/>
          <w:u w:val="single"/>
        </w:rPr>
        <w:t xml:space="preserve"> Event</w:t>
      </w:r>
    </w:p>
    <w:p w14:paraId="3458F6F2" w14:textId="77777777" w:rsid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447705D9" w14:textId="77777777" w:rsidR="004479D5" w:rsidRDefault="004479D5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54067EF9" w14:textId="77777777" w:rsid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1842073A" w14:textId="77777777" w:rsidR="00E47FCD" w:rsidRDefault="00E47FCD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Introduction</w:t>
      </w:r>
    </w:p>
    <w:p w14:paraId="381BFDB5" w14:textId="7A7E2BB7" w:rsidR="00DC1544" w:rsidRPr="00DC1544" w:rsidRDefault="00DC154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1544">
        <w:rPr>
          <w:rFonts w:ascii="Arial" w:hAnsi="Arial" w:cs="Arial"/>
          <w:sz w:val="24"/>
          <w:szCs w:val="24"/>
        </w:rPr>
        <w:t xml:space="preserve">Date: </w:t>
      </w:r>
      <w:r w:rsidRPr="00DC1544">
        <w:rPr>
          <w:rFonts w:ascii="Arial" w:hAnsi="Arial" w:cs="Arial"/>
          <w:sz w:val="24"/>
          <w:szCs w:val="24"/>
        </w:rPr>
        <w:tab/>
      </w:r>
      <w:r w:rsidRPr="00DC1544">
        <w:rPr>
          <w:rFonts w:ascii="Arial" w:hAnsi="Arial" w:cs="Arial"/>
          <w:sz w:val="24"/>
          <w:szCs w:val="24"/>
        </w:rPr>
        <w:tab/>
      </w:r>
      <w:r w:rsidR="004E028E" w:rsidRPr="004E028E">
        <w:rPr>
          <w:rFonts w:ascii="Arial" w:hAnsi="Arial" w:cs="Arial"/>
          <w:sz w:val="24"/>
          <w:szCs w:val="24"/>
        </w:rPr>
        <w:t>August 2017</w:t>
      </w:r>
    </w:p>
    <w:p w14:paraId="24E0E717" w14:textId="77777777" w:rsidR="00DC1544" w:rsidRPr="00DC1544" w:rsidRDefault="00DC154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0E2B21" w14:textId="598A14A3" w:rsidR="00DC1544" w:rsidRDefault="008E0B42" w:rsidP="000934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Site</w:t>
      </w:r>
      <w:r w:rsidR="00DC1544" w:rsidRPr="00DC1544">
        <w:rPr>
          <w:rFonts w:ascii="Arial" w:hAnsi="Arial" w:cs="Arial"/>
          <w:sz w:val="24"/>
          <w:szCs w:val="24"/>
        </w:rPr>
        <w:t xml:space="preserve">: </w:t>
      </w:r>
      <w:r w:rsidR="00DC1544" w:rsidRPr="00DC154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9348F">
        <w:rPr>
          <w:rFonts w:ascii="Arial" w:hAnsi="Arial" w:cs="Arial"/>
          <w:sz w:val="24"/>
          <w:szCs w:val="24"/>
        </w:rPr>
        <w:t>Allendale Road,</w:t>
      </w:r>
    </w:p>
    <w:p w14:paraId="31997FA9" w14:textId="77777777" w:rsidR="0009348F" w:rsidRDefault="0009348F" w:rsidP="000934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Byker,</w:t>
      </w:r>
    </w:p>
    <w:p w14:paraId="68C334BC" w14:textId="77777777" w:rsidR="0009348F" w:rsidRDefault="0009348F" w:rsidP="000934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Newcastle Upon Tyne</w:t>
      </w:r>
    </w:p>
    <w:p w14:paraId="23CAEEEF" w14:textId="77777777" w:rsidR="0009348F" w:rsidRPr="00DC1544" w:rsidRDefault="0009348F" w:rsidP="000934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NE6 2SZ</w:t>
      </w:r>
    </w:p>
    <w:p w14:paraId="3B3D0A1C" w14:textId="77777777" w:rsidR="00DC1544" w:rsidRPr="00DC1544" w:rsidRDefault="00DC154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1544">
        <w:rPr>
          <w:rFonts w:ascii="Arial" w:hAnsi="Arial" w:cs="Arial"/>
          <w:sz w:val="24"/>
          <w:szCs w:val="24"/>
        </w:rPr>
        <w:t xml:space="preserve"> </w:t>
      </w:r>
    </w:p>
    <w:p w14:paraId="4A20B7EC" w14:textId="77777777" w:rsidR="00DC577C" w:rsidRDefault="0009348F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 </w:t>
      </w:r>
      <w:r w:rsidR="00DC577C">
        <w:rPr>
          <w:rFonts w:ascii="Arial" w:hAnsi="Arial" w:cs="Arial"/>
          <w:sz w:val="24"/>
          <w:szCs w:val="24"/>
        </w:rPr>
        <w:t xml:space="preserve">Commissioning &amp; Procurement </w:t>
      </w:r>
      <w:r>
        <w:rPr>
          <w:rFonts w:ascii="Arial" w:hAnsi="Arial" w:cs="Arial"/>
          <w:sz w:val="24"/>
          <w:szCs w:val="24"/>
        </w:rPr>
        <w:t xml:space="preserve">contact: </w:t>
      </w:r>
    </w:p>
    <w:p w14:paraId="2FB9B25C" w14:textId="643CAFE0" w:rsidR="00DC1544" w:rsidRPr="008F3AB4" w:rsidRDefault="0009348F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Neil Dixon </w:t>
      </w:r>
      <w:hyperlink r:id="rId6" w:history="1">
        <w:r w:rsidRPr="008F3AB4">
          <w:rPr>
            <w:rStyle w:val="Hyperlink"/>
            <w:rFonts w:ascii="Arial" w:hAnsi="Arial" w:cs="Arial"/>
            <w:color w:val="auto"/>
            <w:sz w:val="24"/>
            <w:szCs w:val="24"/>
          </w:rPr>
          <w:t>neil.dixon@newcastle.gov.uk</w:t>
        </w:r>
      </w:hyperlink>
    </w:p>
    <w:p w14:paraId="01FC3344" w14:textId="77777777" w:rsidR="00DC1544" w:rsidRPr="008F3AB4" w:rsidRDefault="00DC154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4761E3" w14:textId="77777777" w:rsidR="00DC1544" w:rsidRPr="008F3AB4" w:rsidRDefault="00DC154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Newcastle City Council is currently considering options for the pos</w:t>
      </w:r>
      <w:r w:rsidR="0009348F" w:rsidRPr="008F3AB4">
        <w:rPr>
          <w:rFonts w:ascii="Arial" w:hAnsi="Arial" w:cs="Arial"/>
          <w:sz w:val="24"/>
          <w:szCs w:val="24"/>
        </w:rPr>
        <w:t>sible future replacement of its roofing material at the above site</w:t>
      </w:r>
      <w:r w:rsidRPr="008F3AB4">
        <w:rPr>
          <w:rFonts w:ascii="Arial" w:hAnsi="Arial" w:cs="Arial"/>
          <w:sz w:val="24"/>
          <w:szCs w:val="24"/>
        </w:rPr>
        <w:t xml:space="preserve">. </w:t>
      </w:r>
    </w:p>
    <w:p w14:paraId="2483256C" w14:textId="77777777" w:rsidR="0009348F" w:rsidRDefault="0009348F" w:rsidP="00DC1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326518" w14:textId="5F4FF1D0" w:rsidR="00173498" w:rsidRDefault="00173498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3498">
        <w:rPr>
          <w:rFonts w:ascii="Arial" w:hAnsi="Arial" w:cs="Arial"/>
          <w:sz w:val="24"/>
          <w:szCs w:val="24"/>
        </w:rPr>
        <w:t>Allendale Road is a three-storey office block built in the late 1960’s.  The existing flat roofs are covered with a multi-layer bitumen felt roof covering which has recently developed a number of leaks causing water damage internally.  As part of our future investment in the building it is our intention to recover the flat roof surfaces with a suitable product to alleviate the problem.</w:t>
      </w:r>
      <w:r w:rsidR="00A52582">
        <w:rPr>
          <w:rFonts w:ascii="Arial" w:hAnsi="Arial" w:cs="Arial"/>
          <w:sz w:val="24"/>
          <w:szCs w:val="24"/>
        </w:rPr>
        <w:t xml:space="preserve"> The roof is approximately 1,638 m</w:t>
      </w:r>
      <w:r w:rsidR="00A52582" w:rsidRPr="00A52582">
        <w:rPr>
          <w:rFonts w:ascii="Arial" w:hAnsi="Arial" w:cs="Arial"/>
          <w:sz w:val="24"/>
          <w:szCs w:val="24"/>
          <w:vertAlign w:val="superscript"/>
        </w:rPr>
        <w:t>2</w:t>
      </w:r>
      <w:r w:rsidR="00A52582">
        <w:rPr>
          <w:rFonts w:ascii="Arial" w:hAnsi="Arial" w:cs="Arial"/>
          <w:sz w:val="24"/>
          <w:szCs w:val="24"/>
        </w:rPr>
        <w:t xml:space="preserve"> in size.</w:t>
      </w:r>
    </w:p>
    <w:p w14:paraId="2902A9A2" w14:textId="77777777" w:rsidR="00173498" w:rsidRPr="008F3AB4" w:rsidRDefault="00173498" w:rsidP="00DC1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B3E2A7" w14:textId="23A1380E" w:rsidR="0009348F" w:rsidRDefault="00DC154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 xml:space="preserve">In preparation for any future procurement exercise, we are inviting </w:t>
      </w:r>
      <w:r w:rsidR="0009348F" w:rsidRPr="008F3AB4">
        <w:rPr>
          <w:rFonts w:ascii="Arial" w:hAnsi="Arial" w:cs="Arial"/>
          <w:sz w:val="24"/>
          <w:szCs w:val="24"/>
        </w:rPr>
        <w:t>manufacturers/</w:t>
      </w:r>
      <w:r w:rsidRPr="008F3AB4">
        <w:rPr>
          <w:rFonts w:ascii="Arial" w:hAnsi="Arial" w:cs="Arial"/>
          <w:sz w:val="24"/>
          <w:szCs w:val="24"/>
        </w:rPr>
        <w:t>suppliers to take part in a market engagement even</w:t>
      </w:r>
      <w:r w:rsidR="0009348F" w:rsidRPr="008F3AB4">
        <w:rPr>
          <w:rFonts w:ascii="Arial" w:hAnsi="Arial" w:cs="Arial"/>
          <w:sz w:val="24"/>
          <w:szCs w:val="24"/>
        </w:rPr>
        <w:t>t. Suppliers are being given an opportunity to attend a</w:t>
      </w:r>
      <w:r w:rsidR="00E10342">
        <w:rPr>
          <w:rFonts w:ascii="Arial" w:hAnsi="Arial" w:cs="Arial"/>
          <w:sz w:val="24"/>
          <w:szCs w:val="24"/>
        </w:rPr>
        <w:t xml:space="preserve"> site visit</w:t>
      </w:r>
      <w:r w:rsidR="001C6613">
        <w:rPr>
          <w:rFonts w:ascii="Arial" w:hAnsi="Arial" w:cs="Arial"/>
          <w:sz w:val="24"/>
          <w:szCs w:val="24"/>
        </w:rPr>
        <w:t xml:space="preserve"> at the Allendale Road address</w:t>
      </w:r>
      <w:r w:rsidR="00C439ED" w:rsidRPr="008F3AB4">
        <w:rPr>
          <w:rFonts w:ascii="Arial" w:hAnsi="Arial" w:cs="Arial"/>
          <w:sz w:val="24"/>
          <w:szCs w:val="24"/>
        </w:rPr>
        <w:t>,</w:t>
      </w:r>
      <w:r w:rsidR="0009348F" w:rsidRPr="008F3AB4">
        <w:rPr>
          <w:rFonts w:ascii="Arial" w:hAnsi="Arial" w:cs="Arial"/>
          <w:sz w:val="24"/>
          <w:szCs w:val="24"/>
        </w:rPr>
        <w:t xml:space="preserve"> </w:t>
      </w:r>
      <w:r w:rsidR="00C439ED" w:rsidRPr="008F3AB4">
        <w:rPr>
          <w:rFonts w:ascii="Arial" w:hAnsi="Arial" w:cs="Arial"/>
          <w:sz w:val="24"/>
          <w:szCs w:val="24"/>
        </w:rPr>
        <w:t xml:space="preserve">following this </w:t>
      </w:r>
      <w:r w:rsidR="00E10342">
        <w:rPr>
          <w:rFonts w:ascii="Arial" w:hAnsi="Arial" w:cs="Arial"/>
          <w:sz w:val="24"/>
          <w:szCs w:val="24"/>
        </w:rPr>
        <w:t>site visit</w:t>
      </w:r>
      <w:r w:rsidR="0009348F" w:rsidRPr="008F3AB4">
        <w:rPr>
          <w:rFonts w:ascii="Arial" w:hAnsi="Arial" w:cs="Arial"/>
          <w:sz w:val="24"/>
          <w:szCs w:val="24"/>
        </w:rPr>
        <w:t xml:space="preserve"> we will require suppliers to draft</w:t>
      </w:r>
      <w:r w:rsidR="008F5ED0">
        <w:rPr>
          <w:rFonts w:ascii="Arial" w:hAnsi="Arial" w:cs="Arial"/>
          <w:sz w:val="24"/>
          <w:szCs w:val="24"/>
        </w:rPr>
        <w:t xml:space="preserve"> and present</w:t>
      </w:r>
      <w:r w:rsidR="00C439ED" w:rsidRPr="008F3AB4">
        <w:rPr>
          <w:rFonts w:ascii="Arial" w:hAnsi="Arial" w:cs="Arial"/>
          <w:sz w:val="24"/>
          <w:szCs w:val="24"/>
        </w:rPr>
        <w:t xml:space="preserve"> a product</w:t>
      </w:r>
      <w:r w:rsidR="008627B8">
        <w:rPr>
          <w:rFonts w:ascii="Arial" w:hAnsi="Arial" w:cs="Arial"/>
          <w:sz w:val="24"/>
          <w:szCs w:val="24"/>
        </w:rPr>
        <w:t xml:space="preserve"> proposal to modernise the roofing arrangements</w:t>
      </w:r>
      <w:r w:rsidR="00C439ED" w:rsidRPr="008F3AB4">
        <w:rPr>
          <w:rFonts w:ascii="Arial" w:hAnsi="Arial" w:cs="Arial"/>
          <w:sz w:val="24"/>
          <w:szCs w:val="24"/>
        </w:rPr>
        <w:t>.</w:t>
      </w:r>
      <w:r w:rsidRPr="008F3AB4">
        <w:rPr>
          <w:rFonts w:ascii="Arial" w:hAnsi="Arial" w:cs="Arial"/>
          <w:sz w:val="24"/>
          <w:szCs w:val="24"/>
        </w:rPr>
        <w:t xml:space="preserve"> </w:t>
      </w:r>
      <w:r w:rsidR="00C439ED" w:rsidRPr="008F3AB4">
        <w:rPr>
          <w:rFonts w:ascii="Arial" w:hAnsi="Arial" w:cs="Arial"/>
          <w:sz w:val="24"/>
          <w:szCs w:val="24"/>
        </w:rPr>
        <w:t>We expect this exercise to</w:t>
      </w:r>
      <w:r w:rsidRPr="008F3AB4">
        <w:rPr>
          <w:rFonts w:ascii="Arial" w:hAnsi="Arial" w:cs="Arial"/>
          <w:sz w:val="24"/>
          <w:szCs w:val="24"/>
        </w:rPr>
        <w:t xml:space="preserve"> assist the Council with their specification and tender preparations. </w:t>
      </w:r>
    </w:p>
    <w:p w14:paraId="4206637F" w14:textId="77777777" w:rsidR="00F270D4" w:rsidRPr="008F3AB4" w:rsidRDefault="00F270D4" w:rsidP="00DC1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0AFBEF" w14:textId="77777777" w:rsidR="00DC1544" w:rsidRPr="008F3AB4" w:rsidRDefault="0009348F" w:rsidP="00DC1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T</w:t>
      </w:r>
      <w:r w:rsidR="00DC1544" w:rsidRPr="008F3AB4">
        <w:rPr>
          <w:rFonts w:ascii="Arial" w:hAnsi="Arial" w:cs="Arial"/>
          <w:sz w:val="24"/>
          <w:szCs w:val="24"/>
        </w:rPr>
        <w:t xml:space="preserve">he event will be attended by key representatives from across the business and it is envisaged all those in attendance will participate in designing the </w:t>
      </w:r>
      <w:r w:rsidRPr="008F3AB4">
        <w:rPr>
          <w:rFonts w:ascii="Arial" w:hAnsi="Arial" w:cs="Arial"/>
          <w:sz w:val="24"/>
          <w:szCs w:val="24"/>
        </w:rPr>
        <w:t>roofing</w:t>
      </w:r>
      <w:r w:rsidR="00DC1544" w:rsidRPr="008F3AB4">
        <w:rPr>
          <w:rFonts w:ascii="Arial" w:hAnsi="Arial" w:cs="Arial"/>
          <w:sz w:val="24"/>
          <w:szCs w:val="24"/>
        </w:rPr>
        <w:t xml:space="preserve"> specification. </w:t>
      </w:r>
    </w:p>
    <w:p w14:paraId="036FBC72" w14:textId="77777777" w:rsidR="00E47FCD" w:rsidRDefault="00E47FCD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1CAF3BD7" w14:textId="39D10211" w:rsidR="00F270D4" w:rsidRDefault="00F270D4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Please note you are not obliged to attend a site visit and can</w:t>
      </w:r>
      <w:r w:rsidR="002E32C2">
        <w:rPr>
          <w:rFonts w:ascii="Arial" w:hAnsi="Arial" w:cs="Arial"/>
          <w:b/>
          <w:sz w:val="24"/>
          <w:szCs w:val="24"/>
          <w:u w:val="single"/>
        </w:rPr>
        <w:t xml:space="preserve"> instead</w:t>
      </w:r>
      <w:r>
        <w:rPr>
          <w:rFonts w:ascii="Arial" w:hAnsi="Arial" w:cs="Arial"/>
          <w:b/>
          <w:sz w:val="24"/>
          <w:szCs w:val="24"/>
          <w:u w:val="single"/>
        </w:rPr>
        <w:t xml:space="preserve"> utilise the information provided in this report. The City Council will still accept your roofing proposals</w:t>
      </w:r>
      <w:r w:rsidR="002E32C2">
        <w:rPr>
          <w:rFonts w:ascii="Arial" w:hAnsi="Arial" w:cs="Arial"/>
          <w:b/>
          <w:sz w:val="24"/>
          <w:szCs w:val="24"/>
          <w:u w:val="single"/>
        </w:rPr>
        <w:t>.</w:t>
      </w:r>
    </w:p>
    <w:p w14:paraId="0A23DBAD" w14:textId="77777777" w:rsidR="00F270D4" w:rsidRPr="008F3AB4" w:rsidRDefault="00F270D4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3D73D981" w14:textId="77777777" w:rsidR="00C661A0" w:rsidRDefault="00C661A0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206C0295" w14:textId="77777777" w:rsidR="00C661A0" w:rsidRDefault="00C661A0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6AABC400" w14:textId="77777777" w:rsidR="00C661A0" w:rsidRDefault="00C661A0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147CC2B9" w14:textId="77777777" w:rsidR="004B3ADB" w:rsidRDefault="004B3ADB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1146F9F1" w14:textId="77777777" w:rsidR="004B3ADB" w:rsidRDefault="004B3ADB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684AD314" w14:textId="77777777" w:rsidR="00E54045" w:rsidRDefault="00E54045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19909636" w14:textId="77777777" w:rsidR="00E54045" w:rsidRDefault="00E54045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5ADF5754" w14:textId="77777777" w:rsidR="00E54045" w:rsidRDefault="00E54045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709D12DD" w14:textId="77777777" w:rsidR="00E47FCD" w:rsidRPr="008F3AB4" w:rsidRDefault="00E47FCD" w:rsidP="00EC662C">
      <w:pPr>
        <w:rPr>
          <w:rFonts w:ascii="Arial" w:hAnsi="Arial" w:cs="Arial"/>
          <w:b/>
          <w:sz w:val="24"/>
          <w:szCs w:val="24"/>
          <w:u w:val="single"/>
        </w:rPr>
      </w:pPr>
      <w:r w:rsidRPr="008F3AB4">
        <w:rPr>
          <w:rFonts w:ascii="Arial" w:hAnsi="Arial" w:cs="Arial"/>
          <w:b/>
          <w:sz w:val="24"/>
          <w:szCs w:val="24"/>
          <w:u w:val="single"/>
        </w:rPr>
        <w:t>Purpose of the Supplier Event</w:t>
      </w:r>
    </w:p>
    <w:p w14:paraId="54E9A3FE" w14:textId="77777777" w:rsidR="00E47FCD" w:rsidRPr="008F3AB4" w:rsidRDefault="00E47FCD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22451CEB" w14:textId="77777777" w:rsidR="00E47FCD" w:rsidRPr="008F3AB4" w:rsidRDefault="00E47FCD" w:rsidP="00E47FC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 xml:space="preserve">Gain a better understanding of the products on the market to ensure the City Council procures the best value option available to </w:t>
      </w:r>
      <w:r w:rsidR="009825EB" w:rsidRPr="008F3AB4">
        <w:rPr>
          <w:rFonts w:ascii="Arial" w:hAnsi="Arial" w:cs="Arial"/>
          <w:sz w:val="24"/>
          <w:szCs w:val="24"/>
        </w:rPr>
        <w:t>replace the existing roofing.</w:t>
      </w:r>
      <w:r w:rsidR="00F33A32" w:rsidRPr="008F3AB4">
        <w:rPr>
          <w:rFonts w:ascii="Arial" w:hAnsi="Arial" w:cs="Arial"/>
          <w:sz w:val="24"/>
          <w:szCs w:val="24"/>
        </w:rPr>
        <w:t xml:space="preserve"> The key areas the City Council are wishing to address are:</w:t>
      </w:r>
    </w:p>
    <w:p w14:paraId="50732E73" w14:textId="316DA5D0" w:rsidR="00F33A32" w:rsidRPr="008F3AB4" w:rsidRDefault="0075577D" w:rsidP="00256A59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Sourcing</w:t>
      </w:r>
      <w:r w:rsidR="00F33A32" w:rsidRPr="008F3AB4">
        <w:rPr>
          <w:rFonts w:ascii="Arial" w:hAnsi="Arial" w:cs="Arial"/>
          <w:sz w:val="24"/>
          <w:szCs w:val="24"/>
        </w:rPr>
        <w:t xml:space="preserve"> a minimum of a </w:t>
      </w:r>
      <w:r w:rsidR="00B004F3">
        <w:rPr>
          <w:rFonts w:ascii="Arial" w:hAnsi="Arial" w:cs="Arial"/>
          <w:sz w:val="24"/>
          <w:szCs w:val="24"/>
        </w:rPr>
        <w:t>20</w:t>
      </w:r>
      <w:r w:rsidR="00F33A32" w:rsidRPr="008F3AB4">
        <w:rPr>
          <w:rFonts w:ascii="Arial" w:hAnsi="Arial" w:cs="Arial"/>
          <w:sz w:val="24"/>
          <w:szCs w:val="24"/>
        </w:rPr>
        <w:t xml:space="preserve"> year Insurance backed roofing material</w:t>
      </w:r>
      <w:r w:rsidRPr="008F3AB4">
        <w:rPr>
          <w:rFonts w:ascii="Arial" w:hAnsi="Arial" w:cs="Arial"/>
          <w:sz w:val="24"/>
          <w:szCs w:val="24"/>
        </w:rPr>
        <w:t xml:space="preserve"> for this area</w:t>
      </w:r>
      <w:r w:rsidR="00B004F3">
        <w:rPr>
          <w:rFonts w:ascii="Arial" w:hAnsi="Arial" w:cs="Arial"/>
          <w:sz w:val="24"/>
          <w:szCs w:val="24"/>
        </w:rPr>
        <w:t>, we will also</w:t>
      </w:r>
      <w:r w:rsidR="00256A59">
        <w:rPr>
          <w:rFonts w:ascii="Arial" w:hAnsi="Arial" w:cs="Arial"/>
          <w:sz w:val="24"/>
          <w:szCs w:val="24"/>
        </w:rPr>
        <w:t xml:space="preserve"> be interested in </w:t>
      </w:r>
      <w:r w:rsidR="00256A59" w:rsidRPr="00256A59">
        <w:rPr>
          <w:rFonts w:ascii="Arial" w:hAnsi="Arial" w:cs="Arial"/>
          <w:sz w:val="24"/>
          <w:szCs w:val="24"/>
        </w:rPr>
        <w:t>Insurance backed roofing material</w:t>
      </w:r>
      <w:r w:rsidR="00817768">
        <w:rPr>
          <w:rFonts w:ascii="Arial" w:hAnsi="Arial" w:cs="Arial"/>
          <w:sz w:val="24"/>
          <w:szCs w:val="24"/>
        </w:rPr>
        <w:t>s</w:t>
      </w:r>
      <w:r w:rsidR="00256A59">
        <w:rPr>
          <w:rFonts w:ascii="Arial" w:hAnsi="Arial" w:cs="Arial"/>
          <w:sz w:val="24"/>
          <w:szCs w:val="24"/>
        </w:rPr>
        <w:t xml:space="preserve"> which exceeds this period</w:t>
      </w:r>
      <w:r w:rsidR="00F33A32" w:rsidRPr="008F3AB4">
        <w:rPr>
          <w:rFonts w:ascii="Arial" w:hAnsi="Arial" w:cs="Arial"/>
          <w:sz w:val="24"/>
          <w:szCs w:val="24"/>
        </w:rPr>
        <w:t>;</w:t>
      </w:r>
    </w:p>
    <w:p w14:paraId="6DC9CBC4" w14:textId="77777777" w:rsidR="00F33A32" w:rsidRPr="008F3AB4" w:rsidRDefault="00F33A32" w:rsidP="00F33A3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Ensuring the product is of high quality;</w:t>
      </w:r>
    </w:p>
    <w:p w14:paraId="719AFDCF" w14:textId="77777777" w:rsidR="00F33A32" w:rsidRPr="008F3AB4" w:rsidRDefault="0075577D" w:rsidP="00F33A3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Assessing</w:t>
      </w:r>
      <w:r w:rsidR="00F33A32" w:rsidRPr="008F3AB4">
        <w:rPr>
          <w:rFonts w:ascii="Arial" w:hAnsi="Arial" w:cs="Arial"/>
          <w:sz w:val="24"/>
          <w:szCs w:val="24"/>
        </w:rPr>
        <w:t xml:space="preserve"> </w:t>
      </w:r>
      <w:r w:rsidRPr="008F3AB4">
        <w:rPr>
          <w:rFonts w:ascii="Arial" w:hAnsi="Arial" w:cs="Arial"/>
          <w:sz w:val="24"/>
          <w:szCs w:val="24"/>
        </w:rPr>
        <w:t>the s</w:t>
      </w:r>
      <w:r w:rsidR="00F33A32" w:rsidRPr="008F3AB4">
        <w:rPr>
          <w:rFonts w:ascii="Arial" w:hAnsi="Arial" w:cs="Arial"/>
          <w:sz w:val="24"/>
          <w:szCs w:val="24"/>
        </w:rPr>
        <w:t>uitability of the product for the roofing area;</w:t>
      </w:r>
    </w:p>
    <w:p w14:paraId="6207E5B5" w14:textId="0535CDD7" w:rsidR="00F33A32" w:rsidRPr="008F3AB4" w:rsidRDefault="008627B8" w:rsidP="00F33A3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City Council has an indicative budget of </w:t>
      </w:r>
      <w:r w:rsidRPr="00256A59">
        <w:rPr>
          <w:rFonts w:ascii="Arial" w:hAnsi="Arial" w:cs="Arial"/>
          <w:sz w:val="24"/>
          <w:szCs w:val="24"/>
        </w:rPr>
        <w:t>£</w:t>
      </w:r>
      <w:r w:rsidR="00B004F3" w:rsidRPr="00256A59">
        <w:rPr>
          <w:rFonts w:ascii="Arial" w:hAnsi="Arial" w:cs="Arial"/>
          <w:sz w:val="24"/>
          <w:szCs w:val="24"/>
        </w:rPr>
        <w:t>250,000-£300,000</w:t>
      </w:r>
      <w:r w:rsidR="00A46768">
        <w:rPr>
          <w:rFonts w:ascii="Arial" w:hAnsi="Arial" w:cs="Arial"/>
          <w:sz w:val="24"/>
          <w:szCs w:val="24"/>
        </w:rPr>
        <w:t xml:space="preserve"> this is subject to review following the supplier event</w:t>
      </w:r>
      <w:r w:rsidR="0075577D" w:rsidRPr="008F3AB4">
        <w:rPr>
          <w:rFonts w:ascii="Arial" w:hAnsi="Arial" w:cs="Arial"/>
          <w:sz w:val="24"/>
          <w:szCs w:val="24"/>
        </w:rPr>
        <w:t>;</w:t>
      </w:r>
    </w:p>
    <w:p w14:paraId="1304AB4D" w14:textId="77777777" w:rsidR="009825EB" w:rsidRPr="008F3AB4" w:rsidRDefault="009825EB" w:rsidP="00E47FC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Allows the supplier market an opportunity to put forward a proposal(s) for the refurbishment of the Allendale Road Site.</w:t>
      </w:r>
    </w:p>
    <w:p w14:paraId="352C6DFC" w14:textId="77777777" w:rsidR="00D9536C" w:rsidRDefault="009825EB" w:rsidP="00F33A3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</w:rPr>
        <w:t>Gather information from roofing manufacturers on an approach to repair and water seal the existing roof.</w:t>
      </w:r>
    </w:p>
    <w:p w14:paraId="36A3BC36" w14:textId="150D7050" w:rsidR="008627B8" w:rsidRDefault="00771625" w:rsidP="00F33A3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Gain a knowledge of preventative maintenance methods to ensure the roofing solution is fully effective</w:t>
      </w:r>
      <w:r w:rsidR="00974677">
        <w:rPr>
          <w:rFonts w:ascii="Arial" w:hAnsi="Arial" w:cs="Arial"/>
          <w:sz w:val="24"/>
          <w:szCs w:val="24"/>
        </w:rPr>
        <w:t xml:space="preserve"> over the 20</w:t>
      </w:r>
      <w:r w:rsidR="008F5ED0">
        <w:rPr>
          <w:rFonts w:ascii="Arial" w:hAnsi="Arial" w:cs="Arial"/>
          <w:sz w:val="24"/>
          <w:szCs w:val="24"/>
        </w:rPr>
        <w:t xml:space="preserve"> year span</w:t>
      </w:r>
      <w:r>
        <w:rPr>
          <w:rFonts w:ascii="Arial" w:hAnsi="Arial" w:cs="Arial"/>
          <w:sz w:val="24"/>
          <w:szCs w:val="24"/>
        </w:rPr>
        <w:t>.</w:t>
      </w:r>
    </w:p>
    <w:p w14:paraId="04841B31" w14:textId="1EF18726" w:rsidR="00D9536C" w:rsidRDefault="00771625" w:rsidP="00DF6D4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Gain a knowledge of lead times for the product, the required installation period and any potential </w:t>
      </w:r>
      <w:r w:rsidR="00A46768">
        <w:rPr>
          <w:rFonts w:ascii="Arial" w:hAnsi="Arial" w:cs="Arial"/>
          <w:sz w:val="24"/>
          <w:szCs w:val="24"/>
        </w:rPr>
        <w:t xml:space="preserve">installation restrictions </w:t>
      </w:r>
    </w:p>
    <w:p w14:paraId="32DA7A8C" w14:textId="77777777" w:rsidR="00DF6D47" w:rsidRPr="00DF6D47" w:rsidRDefault="00DF6D47" w:rsidP="008E0B42">
      <w:pPr>
        <w:pStyle w:val="ListParagraph"/>
        <w:rPr>
          <w:rFonts w:ascii="Arial" w:hAnsi="Arial" w:cs="Arial"/>
          <w:sz w:val="24"/>
          <w:szCs w:val="24"/>
        </w:rPr>
      </w:pPr>
    </w:p>
    <w:p w14:paraId="5B13D495" w14:textId="77777777" w:rsidR="009825EB" w:rsidRPr="008E0B42" w:rsidRDefault="009825EB" w:rsidP="00E47FCD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8E0B42">
        <w:rPr>
          <w:rFonts w:ascii="Arial" w:hAnsi="Arial" w:cs="Arial"/>
          <w:b/>
          <w:sz w:val="24"/>
          <w:szCs w:val="24"/>
          <w:u w:val="single"/>
        </w:rPr>
        <w:t>Please note this exercise does not commit the City Council to any further actions or involvement.</w:t>
      </w:r>
    </w:p>
    <w:p w14:paraId="22CF314C" w14:textId="77777777" w:rsidR="00E47FCD" w:rsidRPr="008F3AB4" w:rsidRDefault="00E47FCD" w:rsidP="00EC662C">
      <w:pPr>
        <w:rPr>
          <w:rFonts w:ascii="Arial" w:hAnsi="Arial" w:cs="Arial"/>
          <w:sz w:val="24"/>
          <w:szCs w:val="24"/>
        </w:rPr>
      </w:pPr>
    </w:p>
    <w:p w14:paraId="14FC23A0" w14:textId="387BA6EE" w:rsidR="00F33A32" w:rsidRDefault="00A52582" w:rsidP="00EC662C">
      <w:pPr>
        <w:rPr>
          <w:rFonts w:ascii="Arial" w:hAnsi="Arial" w:cs="Arial"/>
          <w:b/>
          <w:sz w:val="24"/>
          <w:szCs w:val="24"/>
          <w:u w:val="single"/>
        </w:rPr>
      </w:pPr>
      <w:r w:rsidRPr="008F3AB4">
        <w:rPr>
          <w:rFonts w:ascii="Arial" w:hAnsi="Arial" w:cs="Arial"/>
          <w:b/>
          <w:sz w:val="24"/>
          <w:szCs w:val="24"/>
          <w:u w:val="single"/>
        </w:rPr>
        <w:t>N</w:t>
      </w:r>
      <w:r w:rsidR="00E54045">
        <w:rPr>
          <w:rFonts w:ascii="Arial" w:hAnsi="Arial" w:cs="Arial"/>
          <w:b/>
          <w:sz w:val="24"/>
          <w:szCs w:val="24"/>
          <w:u w:val="single"/>
        </w:rPr>
        <w:t xml:space="preserve">ewcastle </w:t>
      </w:r>
      <w:r w:rsidRPr="008F3AB4">
        <w:rPr>
          <w:rFonts w:ascii="Arial" w:hAnsi="Arial" w:cs="Arial"/>
          <w:b/>
          <w:sz w:val="24"/>
          <w:szCs w:val="24"/>
          <w:u w:val="single"/>
        </w:rPr>
        <w:t>C</w:t>
      </w:r>
      <w:r w:rsidR="00E54045">
        <w:rPr>
          <w:rFonts w:ascii="Arial" w:hAnsi="Arial" w:cs="Arial"/>
          <w:b/>
          <w:sz w:val="24"/>
          <w:szCs w:val="24"/>
          <w:u w:val="single"/>
        </w:rPr>
        <w:t xml:space="preserve">ity </w:t>
      </w:r>
      <w:r w:rsidRPr="008F3AB4">
        <w:rPr>
          <w:rFonts w:ascii="Arial" w:hAnsi="Arial" w:cs="Arial"/>
          <w:b/>
          <w:sz w:val="24"/>
          <w:szCs w:val="24"/>
          <w:u w:val="single"/>
        </w:rPr>
        <w:t>C</w:t>
      </w:r>
      <w:r w:rsidR="00E54045">
        <w:rPr>
          <w:rFonts w:ascii="Arial" w:hAnsi="Arial" w:cs="Arial"/>
          <w:b/>
          <w:sz w:val="24"/>
          <w:szCs w:val="24"/>
          <w:u w:val="single"/>
        </w:rPr>
        <w:t>ouncil</w:t>
      </w:r>
      <w:r w:rsidRPr="008F3AB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54045">
        <w:rPr>
          <w:rFonts w:ascii="Arial" w:hAnsi="Arial" w:cs="Arial"/>
          <w:b/>
          <w:sz w:val="24"/>
          <w:szCs w:val="24"/>
          <w:u w:val="single"/>
        </w:rPr>
        <w:t xml:space="preserve">Performance Specification and Site Drawings </w:t>
      </w:r>
    </w:p>
    <w:p w14:paraId="37D892EA" w14:textId="726AD282" w:rsidR="00974677" w:rsidRPr="00832055" w:rsidRDefault="00832055" w:rsidP="00EC662C">
      <w:pPr>
        <w:rPr>
          <w:rFonts w:ascii="Arial" w:hAnsi="Arial" w:cs="Arial"/>
          <w:sz w:val="24"/>
          <w:szCs w:val="24"/>
        </w:rPr>
      </w:pPr>
      <w:r w:rsidRPr="00832055">
        <w:rPr>
          <w:rFonts w:ascii="Arial" w:hAnsi="Arial" w:cs="Arial"/>
          <w:sz w:val="24"/>
          <w:szCs w:val="24"/>
        </w:rPr>
        <w:t>Please find attached useful documents to assist in your product proposals</w:t>
      </w:r>
    </w:p>
    <w:bookmarkStart w:id="0" w:name="_MON_1565004305"/>
    <w:bookmarkEnd w:id="0"/>
    <w:p w14:paraId="0A88E650" w14:textId="77777777" w:rsidR="00974677" w:rsidRDefault="006564C7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object w:dxaOrig="1531" w:dyaOrig="990" w14:anchorId="6E6B17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49.5pt" o:ole="">
            <v:imagedata r:id="rId7" o:title=""/>
          </v:shape>
          <o:OLEObject Type="Embed" ProgID="Word.Document.12" ShapeID="_x0000_i1032" DrawAspect="Icon" ObjectID="_1565528381" r:id="rId8">
            <o:FieldCodes>\s</o:FieldCodes>
          </o:OLEObject>
        </w:object>
      </w:r>
    </w:p>
    <w:p w14:paraId="70746980" w14:textId="77777777" w:rsidR="00C661A0" w:rsidRDefault="00C661A0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3D0039ED" w14:textId="77777777" w:rsidR="00C661A0" w:rsidRPr="008F3AB4" w:rsidRDefault="00C661A0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object w:dxaOrig="1531" w:dyaOrig="990" w14:anchorId="4CBB1EA0">
          <v:shape id="_x0000_i1026" type="#_x0000_t75" style="width:76.5pt;height:49.5pt" o:ole="">
            <v:imagedata r:id="rId9" o:title=""/>
          </v:shape>
          <o:OLEObject Type="Embed" ProgID="AcroExch.Document.11" ShapeID="_x0000_i1026" DrawAspect="Icon" ObjectID="_1565528382" r:id="rId10"/>
        </w:object>
      </w:r>
      <w:r>
        <w:rPr>
          <w:rFonts w:ascii="Arial" w:hAnsi="Arial" w:cs="Arial"/>
          <w:b/>
          <w:sz w:val="24"/>
          <w:szCs w:val="24"/>
          <w:u w:val="single"/>
        </w:rPr>
        <w:object w:dxaOrig="1531" w:dyaOrig="990" w14:anchorId="4192BEAF">
          <v:shape id="_x0000_i1027" type="#_x0000_t75" style="width:76.5pt;height:49.5pt" o:ole="">
            <v:imagedata r:id="rId11" o:title=""/>
          </v:shape>
          <o:OLEObject Type="Embed" ProgID="AcroExch.Document.11" ShapeID="_x0000_i1027" DrawAspect="Icon" ObjectID="_1565528383" r:id="rId12"/>
        </w:object>
      </w:r>
      <w:r w:rsidR="006564C7">
        <w:rPr>
          <w:rFonts w:ascii="Arial" w:hAnsi="Arial" w:cs="Arial"/>
          <w:b/>
          <w:sz w:val="24"/>
          <w:szCs w:val="24"/>
          <w:u w:val="single"/>
        </w:rPr>
        <w:object w:dxaOrig="1531" w:dyaOrig="990" w14:anchorId="35E58299">
          <v:shape id="_x0000_i1034" type="#_x0000_t75" style="width:76.5pt;height:49.5pt" o:ole="">
            <v:imagedata r:id="rId13" o:title=""/>
          </v:shape>
          <o:OLEObject Type="Embed" ProgID="AcroExch.Document.11" ShapeID="_x0000_i1034" DrawAspect="Icon" ObjectID="_1565528384" r:id="rId14"/>
        </w:object>
      </w:r>
    </w:p>
    <w:p w14:paraId="117173E3" w14:textId="77777777" w:rsidR="00DF6D47" w:rsidRDefault="00DF6D47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487787EF" w14:textId="77777777" w:rsidR="00DF6D47" w:rsidRDefault="00DF6D47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214694DF" w14:textId="77777777" w:rsidR="008E0B42" w:rsidRDefault="008E0B4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6141EA1C" w14:textId="77777777" w:rsidR="006564C7" w:rsidRDefault="006564C7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2BC9F8D1" w14:textId="77777777" w:rsidR="008E0B42" w:rsidRDefault="008E0B4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3BA068BC" w14:textId="17407571" w:rsidR="008B1A01" w:rsidRDefault="006C151B" w:rsidP="00EC662C">
      <w:pPr>
        <w:rPr>
          <w:rFonts w:ascii="Arial" w:hAnsi="Arial" w:cs="Arial"/>
          <w:b/>
          <w:sz w:val="24"/>
          <w:szCs w:val="24"/>
          <w:u w:val="single"/>
        </w:rPr>
      </w:pPr>
      <w:r w:rsidRPr="006C151B">
        <w:rPr>
          <w:rFonts w:ascii="Arial" w:hAnsi="Arial" w:cs="Arial"/>
          <w:b/>
          <w:sz w:val="24"/>
          <w:szCs w:val="24"/>
          <w:u w:val="single"/>
        </w:rPr>
        <w:t>Site Conditions</w:t>
      </w:r>
    </w:p>
    <w:p w14:paraId="38E758C5" w14:textId="77777777" w:rsidR="009B110A" w:rsidRDefault="009B110A" w:rsidP="00EC662C">
      <w:pPr>
        <w:rPr>
          <w:rFonts w:ascii="Arial" w:hAnsi="Arial" w:cs="Arial"/>
          <w:sz w:val="24"/>
          <w:szCs w:val="24"/>
        </w:rPr>
      </w:pPr>
    </w:p>
    <w:p w14:paraId="1E455F0D" w14:textId="5A3A1146" w:rsidR="009B110A" w:rsidRDefault="00B004F3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Building and Commercial Enterprise (</w:t>
      </w:r>
      <w:r w:rsidR="009B110A" w:rsidRPr="009B110A">
        <w:rPr>
          <w:rFonts w:ascii="Arial" w:hAnsi="Arial" w:cs="Arial"/>
          <w:sz w:val="24"/>
          <w:szCs w:val="24"/>
        </w:rPr>
        <w:t>BCE</w:t>
      </w:r>
      <w:r>
        <w:rPr>
          <w:rFonts w:ascii="Arial" w:hAnsi="Arial" w:cs="Arial"/>
          <w:sz w:val="24"/>
          <w:szCs w:val="24"/>
        </w:rPr>
        <w:t>)</w:t>
      </w:r>
      <w:r w:rsidR="009B110A" w:rsidRPr="009B110A">
        <w:rPr>
          <w:rFonts w:ascii="Arial" w:hAnsi="Arial" w:cs="Arial"/>
          <w:sz w:val="24"/>
          <w:szCs w:val="24"/>
        </w:rPr>
        <w:t xml:space="preserve"> </w:t>
      </w:r>
      <w:r w:rsidR="00DF6D47">
        <w:rPr>
          <w:rFonts w:ascii="Arial" w:hAnsi="Arial" w:cs="Arial"/>
          <w:sz w:val="24"/>
          <w:szCs w:val="24"/>
        </w:rPr>
        <w:t>the City Council’s In House team will be the</w:t>
      </w:r>
      <w:r w:rsidR="009B110A" w:rsidRPr="009B110A">
        <w:rPr>
          <w:rFonts w:ascii="Arial" w:hAnsi="Arial" w:cs="Arial"/>
          <w:sz w:val="24"/>
          <w:szCs w:val="24"/>
        </w:rPr>
        <w:t xml:space="preserve"> main contractor</w:t>
      </w:r>
      <w:r w:rsidR="00DF6D47">
        <w:rPr>
          <w:rFonts w:ascii="Arial" w:hAnsi="Arial" w:cs="Arial"/>
          <w:sz w:val="24"/>
          <w:szCs w:val="24"/>
        </w:rPr>
        <w:t>, they will</w:t>
      </w:r>
      <w:r w:rsidR="009B110A" w:rsidRPr="009B110A">
        <w:rPr>
          <w:rFonts w:ascii="Arial" w:hAnsi="Arial" w:cs="Arial"/>
          <w:sz w:val="24"/>
          <w:szCs w:val="24"/>
        </w:rPr>
        <w:t xml:space="preserve"> provide access / scaffolding designed to suit the needs of all subcontractors.</w:t>
      </w:r>
    </w:p>
    <w:p w14:paraId="6B7495D8" w14:textId="04462E01" w:rsidR="008B1A01" w:rsidRDefault="008B1A01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Site Facilities / Compound to be provided by the Contractor</w:t>
      </w:r>
    </w:p>
    <w:p w14:paraId="05BAEF87" w14:textId="00B58EEA" w:rsidR="008B1A01" w:rsidRDefault="008B1A01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Roofing works will be permitted </w:t>
      </w:r>
      <w:r w:rsidR="006C151B">
        <w:rPr>
          <w:rFonts w:ascii="Arial" w:hAnsi="Arial" w:cs="Arial"/>
          <w:sz w:val="24"/>
          <w:szCs w:val="24"/>
        </w:rPr>
        <w:t>during the following periods</w:t>
      </w:r>
      <w:r>
        <w:rPr>
          <w:rFonts w:ascii="Arial" w:hAnsi="Arial" w:cs="Arial"/>
          <w:sz w:val="24"/>
          <w:szCs w:val="24"/>
        </w:rPr>
        <w:t>:</w:t>
      </w:r>
    </w:p>
    <w:p w14:paraId="2B258E31" w14:textId="64D24E48" w:rsidR="008B1A01" w:rsidRPr="008B1A01" w:rsidRDefault="008B1A01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Monday – Friday </w:t>
      </w:r>
      <w:r w:rsidR="006C151B">
        <w:rPr>
          <w:rFonts w:ascii="Arial" w:hAnsi="Arial" w:cs="Arial"/>
          <w:sz w:val="24"/>
          <w:szCs w:val="24"/>
        </w:rPr>
        <w:t>7:00am – 17:00pm</w:t>
      </w:r>
    </w:p>
    <w:p w14:paraId="71E5E821" w14:textId="77777777" w:rsidR="009825EB" w:rsidRPr="008F3AB4" w:rsidRDefault="009825EB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7C9FFED4" w14:textId="1C5B1992" w:rsidR="00E607E1" w:rsidRDefault="00A46768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Additional Information</w:t>
      </w:r>
    </w:p>
    <w:p w14:paraId="395C6BC6" w14:textId="144D434F" w:rsidR="008627B8" w:rsidRDefault="008627B8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require a site visit you can contact:</w:t>
      </w:r>
    </w:p>
    <w:p w14:paraId="67AA88C1" w14:textId="12CAA84B" w:rsidR="008627B8" w:rsidRDefault="008627B8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Keith Howe</w:t>
      </w:r>
    </w:p>
    <w:p w14:paraId="731BF674" w14:textId="7B10AA4C" w:rsidR="008627B8" w:rsidRDefault="008627B8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8627B8">
        <w:rPr>
          <w:rFonts w:ascii="Arial" w:hAnsi="Arial" w:cs="Arial"/>
          <w:sz w:val="24"/>
          <w:szCs w:val="24"/>
        </w:rPr>
        <w:t>0191</w:t>
      </w:r>
      <w:r>
        <w:rPr>
          <w:rFonts w:ascii="Arial" w:hAnsi="Arial" w:cs="Arial"/>
          <w:sz w:val="24"/>
          <w:szCs w:val="24"/>
        </w:rPr>
        <w:t xml:space="preserve">) </w:t>
      </w:r>
      <w:r w:rsidRPr="008627B8">
        <w:rPr>
          <w:rFonts w:ascii="Arial" w:hAnsi="Arial" w:cs="Arial"/>
          <w:sz w:val="24"/>
          <w:szCs w:val="24"/>
        </w:rPr>
        <w:t>2783332</w:t>
      </w:r>
    </w:p>
    <w:p w14:paraId="1730E38A" w14:textId="77777777" w:rsidR="00781CC8" w:rsidRPr="00173498" w:rsidRDefault="00E10342" w:rsidP="00781CC8">
      <w:pPr>
        <w:rPr>
          <w:rFonts w:ascii="Arial" w:hAnsi="Arial" w:cs="Arial"/>
          <w:b/>
          <w:sz w:val="24"/>
          <w:szCs w:val="24"/>
          <w:u w:val="single"/>
        </w:rPr>
      </w:pPr>
      <w:hyperlink r:id="rId15" w:history="1">
        <w:r w:rsidR="00781CC8" w:rsidRPr="00173498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keith.howe@newcastle.gov.uk</w:t>
        </w:r>
      </w:hyperlink>
    </w:p>
    <w:p w14:paraId="490D5925" w14:textId="3FE3A43F" w:rsidR="00093330" w:rsidRDefault="00781CC8" w:rsidP="00EC662C">
      <w:pPr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</w:rPr>
        <w:t>Keith Howe is an Estimating Specialist for the City Council.</w:t>
      </w:r>
    </w:p>
    <w:p w14:paraId="1B20CCE5" w14:textId="50384A60" w:rsidR="00781CC8" w:rsidRDefault="00DF6D47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</w:t>
      </w:r>
    </w:p>
    <w:p w14:paraId="45163715" w14:textId="5BCA1EFB" w:rsidR="00093330" w:rsidRDefault="00093330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 Watson</w:t>
      </w:r>
    </w:p>
    <w:p w14:paraId="42F212DA" w14:textId="50018347" w:rsidR="00093330" w:rsidRPr="008627B8" w:rsidRDefault="00093330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(0191) </w:t>
      </w:r>
      <w:r w:rsidR="00781CC8" w:rsidRPr="00781CC8">
        <w:rPr>
          <w:rFonts w:ascii="Arial" w:hAnsi="Arial" w:cs="Arial"/>
          <w:sz w:val="24"/>
          <w:szCs w:val="24"/>
        </w:rPr>
        <w:t>0191 2116653</w:t>
      </w:r>
    </w:p>
    <w:p w14:paraId="4995ED97" w14:textId="0711388A" w:rsidR="00781CC8" w:rsidRDefault="00E10342" w:rsidP="00EC662C">
      <w:pPr>
        <w:rPr>
          <w:rFonts w:ascii="Arial" w:hAnsi="Arial" w:cs="Arial"/>
          <w:b/>
          <w:sz w:val="24"/>
          <w:szCs w:val="24"/>
        </w:rPr>
      </w:pPr>
      <w:hyperlink r:id="rId16" w:history="1">
        <w:r w:rsidR="00781CC8" w:rsidRPr="00781CC8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paul.watson@newcastle.gov.uk</w:t>
        </w:r>
      </w:hyperlink>
    </w:p>
    <w:p w14:paraId="7E65BC19" w14:textId="77777777" w:rsidR="004E028E" w:rsidRDefault="00781CC8" w:rsidP="004E028E">
      <w:pPr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</w:rPr>
        <w:t>Paul Watson is 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E028E">
        <w:rPr>
          <w:rFonts w:ascii="Arial" w:hAnsi="Arial" w:cs="Arial"/>
          <w:sz w:val="24"/>
          <w:szCs w:val="24"/>
        </w:rPr>
        <w:t>Architectural Designer</w:t>
      </w:r>
    </w:p>
    <w:p w14:paraId="2DE0F77C" w14:textId="1FEE0FA2" w:rsidR="00E607E1" w:rsidRPr="00E607E1" w:rsidRDefault="00DF6D47" w:rsidP="004E028E">
      <w:pPr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This event is</w:t>
      </w:r>
      <w:r w:rsidR="00E607E1" w:rsidRPr="00E607E1">
        <w:rPr>
          <w:rFonts w:ascii="Arial" w:eastAsia="Times New Roman" w:hAnsi="Arial" w:cs="Arial"/>
          <w:sz w:val="24"/>
          <w:szCs w:val="24"/>
          <w:lang w:val="en-US"/>
        </w:rPr>
        <w:t xml:space="preserve"> free of charge. No expenses will be paid by the Council for your attendance.</w:t>
      </w:r>
    </w:p>
    <w:p w14:paraId="18B880BC" w14:textId="77777777" w:rsidR="00E607E1" w:rsidRPr="008F3AB4" w:rsidRDefault="00E607E1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0AF4B4B0" w14:textId="2C8214C3" w:rsidR="00A30CDC" w:rsidRPr="00A30CDC" w:rsidRDefault="00E607E1" w:rsidP="00E607E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</w:pPr>
      <w:r w:rsidRPr="00A30CDC"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  <w:t xml:space="preserve">How to </w:t>
      </w:r>
      <w:proofErr w:type="gramStart"/>
      <w:r w:rsidRPr="00A30CDC"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  <w:t>Register</w:t>
      </w:r>
      <w:proofErr w:type="gramEnd"/>
      <w:r w:rsidR="00A30CDC" w:rsidRPr="00A30CDC"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  <w:t xml:space="preserve"> your interest</w:t>
      </w:r>
      <w:r w:rsidRPr="00A30CDC"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  <w:t xml:space="preserve"> </w:t>
      </w:r>
    </w:p>
    <w:p w14:paraId="541A6FB2" w14:textId="77777777" w:rsidR="00A30CDC" w:rsidRDefault="00A30CDC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C3C71B7" w14:textId="68C4771D" w:rsidR="00E607E1" w:rsidRPr="00E607E1" w:rsidRDefault="00E607E1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E607E1">
        <w:rPr>
          <w:rFonts w:ascii="Arial" w:eastAsia="Times New Roman" w:hAnsi="Arial" w:cs="Arial"/>
          <w:sz w:val="24"/>
          <w:szCs w:val="24"/>
          <w:lang w:val="en-US"/>
        </w:rPr>
        <w:t xml:space="preserve">Please contact </w:t>
      </w:r>
      <w:r w:rsidRPr="008F3AB4">
        <w:rPr>
          <w:rFonts w:ascii="Arial" w:eastAsia="Times New Roman" w:hAnsi="Arial" w:cs="Arial"/>
          <w:sz w:val="24"/>
          <w:szCs w:val="24"/>
          <w:lang w:val="en-US"/>
        </w:rPr>
        <w:t>Neil Dixon</w:t>
      </w:r>
      <w:r w:rsidRPr="00E607E1">
        <w:rPr>
          <w:rFonts w:ascii="Arial" w:eastAsia="Times New Roman" w:hAnsi="Arial" w:cs="Arial"/>
          <w:sz w:val="24"/>
          <w:szCs w:val="24"/>
          <w:lang w:val="en-US"/>
        </w:rPr>
        <w:t>,</w:t>
      </w:r>
      <w:r w:rsidRPr="008F3AB4">
        <w:rPr>
          <w:rFonts w:ascii="Arial" w:eastAsia="Times New Roman" w:hAnsi="Arial" w:cs="Arial"/>
          <w:sz w:val="24"/>
          <w:szCs w:val="24"/>
          <w:lang w:val="en-US"/>
        </w:rPr>
        <w:t xml:space="preserve"> Lead </w:t>
      </w:r>
      <w:r w:rsidR="008F3AB4" w:rsidRPr="008F3AB4">
        <w:rPr>
          <w:rFonts w:ascii="Arial" w:eastAsia="Times New Roman" w:hAnsi="Arial" w:cs="Arial"/>
          <w:sz w:val="24"/>
          <w:szCs w:val="24"/>
          <w:lang w:val="en-US"/>
        </w:rPr>
        <w:t>Specialist</w:t>
      </w:r>
      <w:r w:rsidRPr="00E607E1">
        <w:rPr>
          <w:rFonts w:ascii="Arial" w:eastAsia="Times New Roman" w:hAnsi="Arial" w:cs="Arial"/>
          <w:sz w:val="24"/>
          <w:szCs w:val="24"/>
          <w:lang w:val="en-US"/>
        </w:rPr>
        <w:t xml:space="preserve"> Commi</w:t>
      </w:r>
      <w:r w:rsidR="008F3AB4" w:rsidRPr="008F3AB4">
        <w:rPr>
          <w:rFonts w:ascii="Arial" w:eastAsia="Times New Roman" w:hAnsi="Arial" w:cs="Arial"/>
          <w:sz w:val="24"/>
          <w:szCs w:val="24"/>
          <w:lang w:val="en-US"/>
        </w:rPr>
        <w:t>ssioning and Procurement</w:t>
      </w:r>
      <w:r w:rsidRPr="00E607E1">
        <w:rPr>
          <w:rFonts w:ascii="Arial" w:eastAsia="Times New Roman" w:hAnsi="Arial" w:cs="Arial"/>
          <w:sz w:val="24"/>
          <w:szCs w:val="24"/>
          <w:lang w:val="en-US"/>
        </w:rPr>
        <w:t xml:space="preserve"> at Newcastle City Council using </w:t>
      </w:r>
      <w:r w:rsidR="00A17EE4">
        <w:rPr>
          <w:rFonts w:ascii="Arial" w:eastAsia="Times New Roman" w:hAnsi="Arial" w:cs="Arial"/>
          <w:sz w:val="24"/>
          <w:szCs w:val="24"/>
          <w:lang w:val="en-US"/>
        </w:rPr>
        <w:t>the following method</w:t>
      </w:r>
      <w:r w:rsidRPr="00E607E1">
        <w:rPr>
          <w:rFonts w:ascii="Arial" w:eastAsia="Times New Roman" w:hAnsi="Arial" w:cs="Arial"/>
          <w:sz w:val="24"/>
          <w:szCs w:val="24"/>
          <w:lang w:val="en-US"/>
        </w:rPr>
        <w:t>:</w:t>
      </w:r>
    </w:p>
    <w:p w14:paraId="65E35EB5" w14:textId="77777777" w:rsidR="00E607E1" w:rsidRPr="00E607E1" w:rsidRDefault="00E607E1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7D44182" w14:textId="7091338C" w:rsidR="00E607E1" w:rsidRPr="008F3AB4" w:rsidRDefault="00E10342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hyperlink r:id="rId17" w:history="1">
        <w:r w:rsidR="008F3AB4" w:rsidRPr="008F3AB4">
          <w:rPr>
            <w:rStyle w:val="Hyperlink"/>
            <w:rFonts w:ascii="Arial" w:eastAsia="Times New Roman" w:hAnsi="Arial" w:cs="Arial"/>
            <w:color w:val="auto"/>
            <w:sz w:val="24"/>
            <w:szCs w:val="24"/>
            <w:lang w:val="en-US"/>
          </w:rPr>
          <w:t>neil.dixon@newcastle.gov.uk</w:t>
        </w:r>
      </w:hyperlink>
    </w:p>
    <w:p w14:paraId="1B69C427" w14:textId="77777777" w:rsidR="008F3AB4" w:rsidRPr="00E607E1" w:rsidRDefault="008F3AB4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4E1F4E9" w14:textId="77777777" w:rsidR="00E607E1" w:rsidRDefault="00E607E1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0D736B49" w14:textId="77777777" w:rsidR="00A17EE4" w:rsidRDefault="00A17EE4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5634E84" w14:textId="77777777" w:rsidR="00A30CDC" w:rsidRDefault="00A30CDC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DC7D0FB" w14:textId="77777777" w:rsidR="00A30CDC" w:rsidRDefault="00A30CDC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5A8FB69" w14:textId="77777777" w:rsidR="00A30CDC" w:rsidRDefault="00A30CDC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0EC1B6E6" w14:textId="77777777" w:rsidR="00A30CDC" w:rsidRDefault="00A30CDC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8926188" w14:textId="77777777" w:rsidR="00A30CDC" w:rsidRPr="00E607E1" w:rsidRDefault="00A30CDC" w:rsidP="00E607E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FF162C7" w14:textId="6540374D" w:rsidR="00F270D4" w:rsidRDefault="00F270D4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Next Steps</w:t>
      </w:r>
      <w:r w:rsidR="00BB0B33">
        <w:rPr>
          <w:rFonts w:ascii="Arial" w:hAnsi="Arial" w:cs="Arial"/>
          <w:b/>
          <w:sz w:val="24"/>
          <w:szCs w:val="24"/>
          <w:u w:val="single"/>
        </w:rPr>
        <w:t xml:space="preserve"> and Key dates</w:t>
      </w:r>
    </w:p>
    <w:p w14:paraId="34AA32AA" w14:textId="66C9FF14" w:rsidR="00F270D4" w:rsidRDefault="00DC577C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Following any</w:t>
      </w:r>
      <w:r w:rsidR="00BB0B33">
        <w:rPr>
          <w:rFonts w:ascii="Arial" w:hAnsi="Arial" w:cs="Arial"/>
          <w:sz w:val="24"/>
          <w:szCs w:val="24"/>
        </w:rPr>
        <w:t xml:space="preserve"> potential</w:t>
      </w:r>
      <w:r>
        <w:rPr>
          <w:rFonts w:ascii="Arial" w:hAnsi="Arial" w:cs="Arial"/>
          <w:sz w:val="24"/>
          <w:szCs w:val="24"/>
        </w:rPr>
        <w:t xml:space="preserve"> site visit, t</w:t>
      </w:r>
      <w:r w:rsidR="00AE614A">
        <w:rPr>
          <w:rFonts w:ascii="Arial" w:hAnsi="Arial" w:cs="Arial"/>
          <w:sz w:val="24"/>
          <w:szCs w:val="24"/>
        </w:rPr>
        <w:t xml:space="preserve">he City Council will then arrange a 1-2-1 session with interested parties. You will be invited to the Allendale </w:t>
      </w:r>
      <w:r>
        <w:rPr>
          <w:rFonts w:ascii="Arial" w:hAnsi="Arial" w:cs="Arial"/>
          <w:sz w:val="24"/>
          <w:szCs w:val="24"/>
        </w:rPr>
        <w:t>Road Office (subject to change)</w:t>
      </w:r>
      <w:r w:rsidR="00AE614A">
        <w:rPr>
          <w:rFonts w:ascii="Arial" w:hAnsi="Arial" w:cs="Arial"/>
          <w:sz w:val="24"/>
          <w:szCs w:val="24"/>
        </w:rPr>
        <w:t xml:space="preserve"> to present a product proposal to the Client Team for this project.</w:t>
      </w:r>
      <w:r w:rsidR="00DF6D47">
        <w:rPr>
          <w:rFonts w:ascii="Arial" w:hAnsi="Arial" w:cs="Arial"/>
          <w:sz w:val="24"/>
          <w:szCs w:val="24"/>
        </w:rPr>
        <w:t xml:space="preserve"> Neil Dixon will co-ordinate a timeslot for this event.</w:t>
      </w:r>
    </w:p>
    <w:p w14:paraId="24882689" w14:textId="57C0A09D" w:rsidR="00AE614A" w:rsidRDefault="00AE614A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points will need to be addressed</w:t>
      </w:r>
      <w:r w:rsidR="00DF6D47">
        <w:rPr>
          <w:rFonts w:ascii="Arial" w:hAnsi="Arial" w:cs="Arial"/>
          <w:sz w:val="24"/>
          <w:szCs w:val="24"/>
        </w:rPr>
        <w:t xml:space="preserve"> </w:t>
      </w:r>
      <w:r w:rsidR="006564C7">
        <w:rPr>
          <w:rFonts w:ascii="Arial" w:hAnsi="Arial" w:cs="Arial"/>
          <w:sz w:val="24"/>
          <w:szCs w:val="24"/>
        </w:rPr>
        <w:t>within your proposal and</w:t>
      </w:r>
      <w:r w:rsidR="00DF6D47">
        <w:rPr>
          <w:rFonts w:ascii="Arial" w:hAnsi="Arial" w:cs="Arial"/>
          <w:sz w:val="24"/>
          <w:szCs w:val="24"/>
        </w:rPr>
        <w:t xml:space="preserve"> 1-2-1 session</w:t>
      </w:r>
      <w:r>
        <w:rPr>
          <w:rFonts w:ascii="Arial" w:hAnsi="Arial" w:cs="Arial"/>
          <w:sz w:val="24"/>
          <w:szCs w:val="24"/>
        </w:rPr>
        <w:t>:</w:t>
      </w:r>
    </w:p>
    <w:p w14:paraId="316963AF" w14:textId="7EA009A7" w:rsidR="00AE614A" w:rsidRDefault="00AE614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Type of material you propose for the Allendale Road Site;</w:t>
      </w:r>
    </w:p>
    <w:p w14:paraId="4A88D6AA" w14:textId="66F1F2F6" w:rsidR="00AE614A" w:rsidRDefault="00AE614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Lead time for the material;</w:t>
      </w:r>
    </w:p>
    <w:p w14:paraId="5C9F50F7" w14:textId="63E8A6A2" w:rsidR="00AE614A" w:rsidRDefault="00AE614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estimated installation period for this project;</w:t>
      </w:r>
    </w:p>
    <w:p w14:paraId="6B02C266" w14:textId="0AEC7356" w:rsidR="00AE614A" w:rsidRDefault="00AE614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Details regarding warranty including any aspects outside of the scope of the warranty;</w:t>
      </w:r>
    </w:p>
    <w:p w14:paraId="6F4D7E20" w14:textId="0CFA475A" w:rsidR="00AE614A" w:rsidRDefault="00AE614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Preventative maintenance methods which can prolong the lifespan of the roof;</w:t>
      </w:r>
    </w:p>
    <w:p w14:paraId="34ED4199" w14:textId="74567F78" w:rsidR="00AE614A" w:rsidRDefault="00AE614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 factors which could affect the installation of the roofin</w:t>
      </w:r>
      <w:r w:rsidR="00E3239A">
        <w:rPr>
          <w:rFonts w:ascii="Arial" w:hAnsi="Arial" w:cs="Arial"/>
          <w:sz w:val="24"/>
          <w:szCs w:val="24"/>
        </w:rPr>
        <w:t>g, for example adverse weather conditions;</w:t>
      </w:r>
    </w:p>
    <w:p w14:paraId="15D3AB12" w14:textId="1451DF3C" w:rsidR="00E3239A" w:rsidRDefault="00E3239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of trained and approved installation contractors – with confirmation of accreditation levels (Go</w:t>
      </w:r>
      <w:r w:rsidR="00DC577C">
        <w:rPr>
          <w:rFonts w:ascii="Arial" w:hAnsi="Arial" w:cs="Arial"/>
          <w:sz w:val="24"/>
          <w:szCs w:val="24"/>
        </w:rPr>
        <w:t>ld, Silver or Bronze Levels as an example</w:t>
      </w:r>
      <w:r>
        <w:rPr>
          <w:rFonts w:ascii="Arial" w:hAnsi="Arial" w:cs="Arial"/>
          <w:sz w:val="24"/>
          <w:szCs w:val="24"/>
        </w:rPr>
        <w:t>);</w:t>
      </w:r>
    </w:p>
    <w:p w14:paraId="03C40771" w14:textId="2D43CC81" w:rsidR="00E3239A" w:rsidRPr="00E3239A" w:rsidRDefault="00E3239A" w:rsidP="00E3239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Environmental benefits of the project;</w:t>
      </w:r>
    </w:p>
    <w:p w14:paraId="67FA8DFD" w14:textId="2D36D96A" w:rsidR="00E3239A" w:rsidRDefault="00E3239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Proposed method of disposing with the existing roofing material and</w:t>
      </w:r>
    </w:p>
    <w:p w14:paraId="06560628" w14:textId="16F29BD2" w:rsidR="00E3239A" w:rsidRDefault="00E3239A" w:rsidP="00AE61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Confirmation your product is within the indicative budget.</w:t>
      </w:r>
    </w:p>
    <w:p w14:paraId="73C82C9B" w14:textId="2DCE1C7A" w:rsidR="00386B87" w:rsidRDefault="00E3239A" w:rsidP="00E32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 any other points or benefits you deem appropriate.</w:t>
      </w:r>
    </w:p>
    <w:p w14:paraId="61642A39" w14:textId="77777777" w:rsidR="00386B87" w:rsidRDefault="00386B87" w:rsidP="00E3239A">
      <w:pPr>
        <w:rPr>
          <w:rFonts w:ascii="Arial" w:hAnsi="Arial" w:cs="Arial"/>
          <w:sz w:val="24"/>
          <w:szCs w:val="24"/>
        </w:rPr>
      </w:pPr>
    </w:p>
    <w:p w14:paraId="3CBDB144" w14:textId="77777777" w:rsidR="00456B6C" w:rsidRDefault="002E32C2" w:rsidP="00E32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supplier will be expected to p</w:t>
      </w:r>
      <w:r w:rsidR="00E3239A">
        <w:rPr>
          <w:rFonts w:ascii="Arial" w:hAnsi="Arial" w:cs="Arial"/>
          <w:sz w:val="24"/>
          <w:szCs w:val="24"/>
        </w:rPr>
        <w:t xml:space="preserve">roduce a Product proposal document </w:t>
      </w:r>
      <w:r w:rsidR="00E3239A" w:rsidRPr="006564C7">
        <w:rPr>
          <w:rFonts w:ascii="Arial" w:hAnsi="Arial" w:cs="Arial"/>
          <w:b/>
          <w:sz w:val="24"/>
          <w:szCs w:val="24"/>
          <w:u w:val="single"/>
        </w:rPr>
        <w:t>in no more than 4 pages of A4</w:t>
      </w:r>
      <w:r w:rsidR="00E3239A">
        <w:rPr>
          <w:rFonts w:ascii="Arial" w:hAnsi="Arial" w:cs="Arial"/>
          <w:sz w:val="24"/>
          <w:szCs w:val="24"/>
        </w:rPr>
        <w:t xml:space="preserve"> </w:t>
      </w:r>
      <w:r w:rsidR="00456B6C">
        <w:rPr>
          <w:rFonts w:ascii="Arial" w:hAnsi="Arial" w:cs="Arial"/>
          <w:sz w:val="24"/>
          <w:szCs w:val="24"/>
        </w:rPr>
        <w:t xml:space="preserve">to be forwarded in advance of the 1-2-1 session. </w:t>
      </w:r>
    </w:p>
    <w:p w14:paraId="36AD6315" w14:textId="6E4B992D" w:rsidR="00E3239A" w:rsidRDefault="00E3239A" w:rsidP="00E32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</w:t>
      </w:r>
      <w:r w:rsidR="00456B6C">
        <w:rPr>
          <w:rFonts w:ascii="Arial" w:hAnsi="Arial" w:cs="Arial"/>
          <w:sz w:val="24"/>
          <w:szCs w:val="24"/>
        </w:rPr>
        <w:t xml:space="preserve"> 1-2-1</w:t>
      </w:r>
      <w:r>
        <w:rPr>
          <w:rFonts w:ascii="Arial" w:hAnsi="Arial" w:cs="Arial"/>
          <w:sz w:val="24"/>
          <w:szCs w:val="24"/>
        </w:rPr>
        <w:t xml:space="preserve"> session is scheduled for 30</w:t>
      </w:r>
      <w:r w:rsidR="00173498">
        <w:rPr>
          <w:rFonts w:ascii="Arial" w:hAnsi="Arial" w:cs="Arial"/>
          <w:sz w:val="24"/>
          <w:szCs w:val="24"/>
        </w:rPr>
        <w:t>-45</w:t>
      </w:r>
      <w:r>
        <w:rPr>
          <w:rFonts w:ascii="Arial" w:hAnsi="Arial" w:cs="Arial"/>
          <w:sz w:val="24"/>
          <w:szCs w:val="24"/>
        </w:rPr>
        <w:t xml:space="preserve"> minutes. </w:t>
      </w:r>
      <w:r w:rsidR="00C60FAC">
        <w:rPr>
          <w:rFonts w:ascii="Arial" w:hAnsi="Arial" w:cs="Arial"/>
          <w:sz w:val="24"/>
          <w:szCs w:val="24"/>
        </w:rPr>
        <w:t xml:space="preserve">We have provisionally allocated the week commencing the 25 September 2017 to undertake </w:t>
      </w:r>
      <w:r w:rsidR="00456B6C">
        <w:rPr>
          <w:rFonts w:ascii="Arial" w:hAnsi="Arial" w:cs="Arial"/>
          <w:sz w:val="24"/>
          <w:szCs w:val="24"/>
        </w:rPr>
        <w:t>the</w:t>
      </w:r>
      <w:r w:rsidR="00BB0B33">
        <w:rPr>
          <w:rFonts w:ascii="Arial" w:hAnsi="Arial" w:cs="Arial"/>
          <w:sz w:val="24"/>
          <w:szCs w:val="24"/>
        </w:rPr>
        <w:t xml:space="preserve"> 1-2-1</w:t>
      </w:r>
      <w:r w:rsidR="00456B6C">
        <w:rPr>
          <w:rFonts w:ascii="Arial" w:hAnsi="Arial" w:cs="Arial"/>
          <w:sz w:val="24"/>
          <w:szCs w:val="24"/>
        </w:rPr>
        <w:t xml:space="preserve"> session</w:t>
      </w:r>
      <w:r w:rsidR="006564C7">
        <w:rPr>
          <w:rFonts w:ascii="Arial" w:hAnsi="Arial" w:cs="Arial"/>
          <w:sz w:val="24"/>
          <w:szCs w:val="24"/>
        </w:rPr>
        <w:t>s</w:t>
      </w:r>
      <w:r w:rsidR="00A30CDC">
        <w:rPr>
          <w:rFonts w:ascii="Arial" w:hAnsi="Arial" w:cs="Arial"/>
          <w:sz w:val="24"/>
          <w:szCs w:val="24"/>
        </w:rPr>
        <w:t>, to achieve this timetable you be expected to submit your</w:t>
      </w:r>
      <w:r w:rsidR="00456B6C">
        <w:rPr>
          <w:rFonts w:ascii="Arial" w:hAnsi="Arial" w:cs="Arial"/>
          <w:sz w:val="24"/>
          <w:szCs w:val="24"/>
        </w:rPr>
        <w:t xml:space="preserve"> product</w:t>
      </w:r>
      <w:r w:rsidR="00A30CDC">
        <w:rPr>
          <w:rFonts w:ascii="Arial" w:hAnsi="Arial" w:cs="Arial"/>
          <w:sz w:val="24"/>
          <w:szCs w:val="24"/>
        </w:rPr>
        <w:t xml:space="preserve"> proposals by </w:t>
      </w:r>
      <w:r w:rsidR="00C122C2">
        <w:rPr>
          <w:rFonts w:ascii="Arial" w:hAnsi="Arial" w:cs="Arial"/>
          <w:sz w:val="24"/>
          <w:szCs w:val="24"/>
        </w:rPr>
        <w:t xml:space="preserve">12:00 Noon on </w:t>
      </w:r>
      <w:r w:rsidR="00C122C2" w:rsidRPr="00165F56">
        <w:rPr>
          <w:rFonts w:ascii="Arial" w:hAnsi="Arial" w:cs="Arial"/>
          <w:b/>
          <w:sz w:val="24"/>
          <w:szCs w:val="24"/>
          <w:u w:val="single"/>
        </w:rPr>
        <w:t>Tuesday 19 September 2017</w:t>
      </w:r>
      <w:r w:rsidR="00C122C2">
        <w:rPr>
          <w:rFonts w:ascii="Arial" w:hAnsi="Arial" w:cs="Arial"/>
          <w:sz w:val="24"/>
          <w:szCs w:val="24"/>
        </w:rPr>
        <w:t>. Please submit your proposals to the following email address:</w:t>
      </w:r>
    </w:p>
    <w:p w14:paraId="6B111698" w14:textId="76FA0D49" w:rsidR="00C122C2" w:rsidRDefault="00C122C2" w:rsidP="00E3239A">
      <w:pPr>
        <w:rPr>
          <w:rFonts w:ascii="Arial" w:hAnsi="Arial" w:cs="Arial"/>
          <w:sz w:val="24"/>
          <w:szCs w:val="24"/>
        </w:rPr>
      </w:pPr>
      <w:hyperlink r:id="rId18" w:history="1">
        <w:r w:rsidRPr="008F3AB4">
          <w:rPr>
            <w:rStyle w:val="Hyperlink"/>
            <w:rFonts w:ascii="Arial" w:eastAsia="Times New Roman" w:hAnsi="Arial" w:cs="Arial"/>
            <w:color w:val="auto"/>
            <w:sz w:val="24"/>
            <w:szCs w:val="24"/>
            <w:lang w:val="en-US"/>
          </w:rPr>
          <w:t>neil.dixon@newcastle.gov.uk</w:t>
        </w:r>
      </w:hyperlink>
    </w:p>
    <w:p w14:paraId="5AC23AD9" w14:textId="77777777" w:rsidR="00C122C2" w:rsidRPr="00E3239A" w:rsidRDefault="00C122C2" w:rsidP="00E3239A">
      <w:pPr>
        <w:rPr>
          <w:rFonts w:ascii="Arial" w:hAnsi="Arial" w:cs="Arial"/>
          <w:sz w:val="24"/>
          <w:szCs w:val="24"/>
        </w:rPr>
      </w:pPr>
    </w:p>
    <w:p w14:paraId="76DDAE01" w14:textId="593F6BD7" w:rsidR="00AE614A" w:rsidRPr="00AE614A" w:rsidRDefault="002E32C2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City Council may request further information or</w:t>
      </w:r>
      <w:r w:rsidR="006564C7">
        <w:rPr>
          <w:rFonts w:ascii="Arial" w:hAnsi="Arial" w:cs="Arial"/>
          <w:sz w:val="24"/>
          <w:szCs w:val="24"/>
        </w:rPr>
        <w:t xml:space="preserve"> an</w:t>
      </w:r>
      <w:r>
        <w:rPr>
          <w:rFonts w:ascii="Arial" w:hAnsi="Arial" w:cs="Arial"/>
          <w:sz w:val="24"/>
          <w:szCs w:val="24"/>
        </w:rPr>
        <w:t xml:space="preserve"> additional meeting if required.</w:t>
      </w:r>
    </w:p>
    <w:p w14:paraId="65DFCF16" w14:textId="77777777" w:rsidR="00E3239A" w:rsidRDefault="00E3239A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57274864" w14:textId="77777777" w:rsidR="00A52582" w:rsidRDefault="00A5258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1910F687" w14:textId="77777777" w:rsidR="00A52582" w:rsidRDefault="00A5258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3ACE567C" w14:textId="77777777" w:rsidR="00A52582" w:rsidRDefault="00A5258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18D8AACA" w14:textId="77777777" w:rsidR="00A52582" w:rsidRDefault="00A5258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4B1CD5C2" w14:textId="77777777" w:rsidR="00A52582" w:rsidRDefault="00A52582" w:rsidP="00EC662C">
      <w:pPr>
        <w:rPr>
          <w:rFonts w:ascii="Arial" w:hAnsi="Arial" w:cs="Arial"/>
          <w:b/>
          <w:sz w:val="24"/>
          <w:szCs w:val="24"/>
          <w:u w:val="single"/>
        </w:rPr>
      </w:pPr>
    </w:p>
    <w:p w14:paraId="276F9FCC" w14:textId="77777777" w:rsidR="00DF6D47" w:rsidRDefault="00DF6D47" w:rsidP="00EC662C">
      <w:pPr>
        <w:rPr>
          <w:rFonts w:ascii="Arial" w:hAnsi="Arial" w:cs="Arial"/>
          <w:b/>
          <w:sz w:val="24"/>
          <w:szCs w:val="24"/>
          <w:u w:val="single"/>
        </w:rPr>
      </w:pPr>
      <w:bookmarkStart w:id="1" w:name="_GoBack"/>
      <w:bookmarkEnd w:id="1"/>
    </w:p>
    <w:p w14:paraId="56187AD9" w14:textId="6428BB2F" w:rsidR="00E3239A" w:rsidRDefault="002E32C2" w:rsidP="00EC662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Moving Forward</w:t>
      </w:r>
    </w:p>
    <w:p w14:paraId="2A679E18" w14:textId="13EBCBA6" w:rsidR="002E32C2" w:rsidRPr="002E32C2" w:rsidRDefault="002E32C2" w:rsidP="00EC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Following a review of the product proposals, the City Council will decide upon the roofing option which provides best value, Newcastle City Council will then proceed with a formal Procurement, the process and timescales are marked below.</w:t>
      </w:r>
    </w:p>
    <w:p w14:paraId="0364D8ED" w14:textId="0A6736B3" w:rsidR="00FE3558" w:rsidRPr="008F3AB4" w:rsidRDefault="00FE3558" w:rsidP="00EC662C">
      <w:pPr>
        <w:rPr>
          <w:rFonts w:ascii="Arial" w:hAnsi="Arial" w:cs="Arial"/>
          <w:b/>
          <w:sz w:val="24"/>
          <w:szCs w:val="24"/>
          <w:u w:val="single"/>
        </w:rPr>
      </w:pPr>
      <w:r w:rsidRPr="008F3AB4">
        <w:rPr>
          <w:rFonts w:ascii="Arial" w:hAnsi="Arial" w:cs="Arial"/>
          <w:b/>
          <w:sz w:val="24"/>
          <w:szCs w:val="24"/>
          <w:u w:val="single"/>
        </w:rPr>
        <w:t>Procurement</w:t>
      </w:r>
      <w:r w:rsidR="00F270D4">
        <w:rPr>
          <w:rFonts w:ascii="Arial" w:hAnsi="Arial" w:cs="Arial"/>
          <w:b/>
          <w:sz w:val="24"/>
          <w:szCs w:val="24"/>
          <w:u w:val="single"/>
        </w:rPr>
        <w:t xml:space="preserve"> overview</w:t>
      </w:r>
    </w:p>
    <w:p w14:paraId="4EE29F3D" w14:textId="77777777" w:rsidR="00E47FCD" w:rsidRPr="008F3AB4" w:rsidRDefault="00E47FCD" w:rsidP="00FE355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 xml:space="preserve">All Tender documentation will only be published via the Council Electronic Tendering System at website - </w:t>
      </w:r>
      <w:hyperlink r:id="rId19" w:history="1">
        <w:r w:rsidR="0009348F" w:rsidRPr="008F3AB4">
          <w:rPr>
            <w:rStyle w:val="Hyperlink"/>
            <w:rFonts w:ascii="Arial" w:hAnsi="Arial" w:cs="Arial"/>
            <w:color w:val="auto"/>
            <w:sz w:val="24"/>
            <w:szCs w:val="24"/>
            <w:lang w:val="en-US"/>
          </w:rPr>
          <w:t>www.nepoportal.org</w:t>
        </w:r>
      </w:hyperlink>
    </w:p>
    <w:p w14:paraId="6703C844" w14:textId="77777777" w:rsidR="00E47FCD" w:rsidRPr="008F3AB4" w:rsidRDefault="00E47FCD" w:rsidP="00FE355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 xml:space="preserve">In order to be considered for the opportunities, please register your details free of charge on the above Electronic Tendering Portal. </w:t>
      </w:r>
    </w:p>
    <w:p w14:paraId="1726C221" w14:textId="77777777" w:rsidR="00E47FCD" w:rsidRPr="008F3AB4" w:rsidRDefault="00E47FCD" w:rsidP="00FE355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>You can register your details on the tendering portal by entering the ‘Suppliers Area’ and following the registration instructions</w:t>
      </w:r>
    </w:p>
    <w:p w14:paraId="44F23545" w14:textId="77777777" w:rsidR="00E47FCD" w:rsidRPr="008F3AB4" w:rsidRDefault="00E47FCD" w:rsidP="00FE355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>Please leave sufficient time to allow the Council to respond to your questions and raise your queries no less than four working days before the tender return date</w:t>
      </w:r>
    </w:p>
    <w:p w14:paraId="1AF26445" w14:textId="77777777" w:rsidR="00321B4B" w:rsidRPr="008F3AB4" w:rsidRDefault="00321B4B" w:rsidP="00FE3558">
      <w:pPr>
        <w:rPr>
          <w:rFonts w:ascii="Arial" w:eastAsiaTheme="majorEastAsia" w:hAnsi="Arial" w:cs="Arial"/>
          <w:b/>
          <w:bCs/>
          <w:kern w:val="24"/>
          <w:sz w:val="24"/>
          <w:szCs w:val="24"/>
          <w:u w:val="single"/>
        </w:rPr>
      </w:pPr>
      <w:r w:rsidRPr="008F3AB4">
        <w:rPr>
          <w:rFonts w:ascii="Arial" w:eastAsiaTheme="majorEastAsia" w:hAnsi="Arial" w:cs="Arial"/>
          <w:b/>
          <w:bCs/>
          <w:kern w:val="24"/>
          <w:sz w:val="24"/>
          <w:szCs w:val="24"/>
          <w:u w:val="single"/>
        </w:rPr>
        <w:t>Procurement Timescales</w:t>
      </w:r>
    </w:p>
    <w:p w14:paraId="5FFD7A7D" w14:textId="235E858F" w:rsidR="00E47FCD" w:rsidRPr="008F3AB4" w:rsidRDefault="00A52582" w:rsidP="00321B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October</w:t>
      </w:r>
      <w:r w:rsidR="00E47FCD" w:rsidRPr="008F3AB4">
        <w:rPr>
          <w:rFonts w:ascii="Arial" w:hAnsi="Arial" w:cs="Arial"/>
          <w:sz w:val="24"/>
          <w:szCs w:val="24"/>
          <w:lang w:val="en-US"/>
        </w:rPr>
        <w:t xml:space="preserve"> 2017 – Tender Documents published on the Electronic Tendering Portal</w:t>
      </w:r>
    </w:p>
    <w:p w14:paraId="1A50FBEF" w14:textId="57341CB2" w:rsidR="00E47FCD" w:rsidRPr="008F3AB4" w:rsidRDefault="00321B4B" w:rsidP="00321B4B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>October</w:t>
      </w:r>
      <w:r w:rsidR="00C122C2">
        <w:rPr>
          <w:rFonts w:ascii="Arial" w:hAnsi="Arial" w:cs="Arial"/>
          <w:sz w:val="24"/>
          <w:szCs w:val="24"/>
          <w:lang w:val="en-US"/>
        </w:rPr>
        <w:t xml:space="preserve"> - November</w:t>
      </w:r>
      <w:r w:rsidR="00E47FCD" w:rsidRPr="008F3AB4">
        <w:rPr>
          <w:rFonts w:ascii="Arial" w:hAnsi="Arial" w:cs="Arial"/>
          <w:sz w:val="24"/>
          <w:szCs w:val="24"/>
          <w:lang w:val="en-US"/>
        </w:rPr>
        <w:t xml:space="preserve"> 2017 – Deadline for the return of all tender documents (Via Electronic Tendering Portal only)</w:t>
      </w:r>
    </w:p>
    <w:p w14:paraId="2FDDB03B" w14:textId="46FCFA7C" w:rsidR="00E47FCD" w:rsidRPr="008F3AB4" w:rsidRDefault="00A52582" w:rsidP="00321B4B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November</w:t>
      </w:r>
      <w:r w:rsidR="00321B4B" w:rsidRPr="008F3AB4">
        <w:rPr>
          <w:rFonts w:ascii="Arial" w:hAnsi="Arial" w:cs="Arial"/>
          <w:sz w:val="24"/>
          <w:szCs w:val="24"/>
          <w:lang w:val="en-US"/>
        </w:rPr>
        <w:t xml:space="preserve"> 2017</w:t>
      </w:r>
      <w:r w:rsidR="00E47FCD" w:rsidRPr="008F3AB4">
        <w:rPr>
          <w:rFonts w:ascii="Arial" w:hAnsi="Arial" w:cs="Arial"/>
          <w:sz w:val="24"/>
          <w:szCs w:val="24"/>
          <w:lang w:val="en-US"/>
        </w:rPr>
        <w:t xml:space="preserve"> – Evaluation</w:t>
      </w:r>
    </w:p>
    <w:p w14:paraId="66BE87F2" w14:textId="202AC9AE" w:rsidR="00E47FCD" w:rsidRPr="008F3AB4" w:rsidRDefault="00A52582" w:rsidP="00321B4B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November </w:t>
      </w:r>
      <w:r w:rsidR="00321B4B" w:rsidRPr="008F3AB4">
        <w:rPr>
          <w:rFonts w:ascii="Arial" w:hAnsi="Arial" w:cs="Arial"/>
          <w:sz w:val="24"/>
          <w:szCs w:val="24"/>
          <w:lang w:val="en-US"/>
        </w:rPr>
        <w:t>2017</w:t>
      </w:r>
      <w:r w:rsidR="00EC662C" w:rsidRPr="008F3AB4">
        <w:rPr>
          <w:rFonts w:ascii="Arial" w:hAnsi="Arial" w:cs="Arial"/>
          <w:sz w:val="24"/>
          <w:szCs w:val="24"/>
          <w:lang w:val="en-US"/>
        </w:rPr>
        <w:t xml:space="preserve"> – The City Council</w:t>
      </w:r>
      <w:r w:rsidR="00E47FCD" w:rsidRPr="008F3AB4">
        <w:rPr>
          <w:rFonts w:ascii="Arial" w:hAnsi="Arial" w:cs="Arial"/>
          <w:sz w:val="24"/>
          <w:szCs w:val="24"/>
          <w:lang w:val="en-US"/>
        </w:rPr>
        <w:t xml:space="preserve"> will seek </w:t>
      </w:r>
      <w:r w:rsidR="00EC662C" w:rsidRPr="008F3AB4">
        <w:rPr>
          <w:rFonts w:ascii="Arial" w:hAnsi="Arial" w:cs="Arial"/>
          <w:sz w:val="24"/>
          <w:szCs w:val="24"/>
          <w:lang w:val="en-US"/>
        </w:rPr>
        <w:t>Internal</w:t>
      </w:r>
      <w:r w:rsidR="00E47FCD" w:rsidRPr="008F3AB4">
        <w:rPr>
          <w:rFonts w:ascii="Arial" w:hAnsi="Arial" w:cs="Arial"/>
          <w:sz w:val="24"/>
          <w:szCs w:val="24"/>
          <w:lang w:val="en-US"/>
        </w:rPr>
        <w:t xml:space="preserve"> approval and announce its intent to award and adhere to the 10 day Alcatel standstill period</w:t>
      </w:r>
    </w:p>
    <w:p w14:paraId="367237D1" w14:textId="76EFDD7E" w:rsidR="00E47FCD" w:rsidRPr="008F3AB4" w:rsidRDefault="00C122C2" w:rsidP="00321B4B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No</w:t>
      </w:r>
      <w:r w:rsidR="00321B4B" w:rsidRPr="008F3AB4">
        <w:rPr>
          <w:rFonts w:ascii="Arial" w:hAnsi="Arial" w:cs="Arial"/>
          <w:sz w:val="24"/>
          <w:szCs w:val="24"/>
          <w:lang w:val="en-US"/>
        </w:rPr>
        <w:t xml:space="preserve">vember </w:t>
      </w:r>
      <w:r>
        <w:rPr>
          <w:rFonts w:ascii="Arial" w:hAnsi="Arial" w:cs="Arial"/>
          <w:sz w:val="24"/>
          <w:szCs w:val="24"/>
          <w:lang w:val="en-US"/>
        </w:rPr>
        <w:t xml:space="preserve">– December </w:t>
      </w:r>
      <w:r w:rsidR="00321B4B" w:rsidRPr="008F3AB4">
        <w:rPr>
          <w:rFonts w:ascii="Arial" w:hAnsi="Arial" w:cs="Arial"/>
          <w:sz w:val="24"/>
          <w:szCs w:val="24"/>
          <w:lang w:val="en-US"/>
        </w:rPr>
        <w:t>2017</w:t>
      </w:r>
      <w:r w:rsidR="00E47FCD" w:rsidRPr="008F3AB4">
        <w:rPr>
          <w:rFonts w:ascii="Arial" w:hAnsi="Arial" w:cs="Arial"/>
          <w:sz w:val="24"/>
          <w:szCs w:val="24"/>
          <w:lang w:val="en-US"/>
        </w:rPr>
        <w:t xml:space="preserve"> – Contract award</w:t>
      </w:r>
      <w:r w:rsidR="00EC662C" w:rsidRPr="008F3AB4">
        <w:rPr>
          <w:rFonts w:ascii="Arial" w:hAnsi="Arial" w:cs="Arial"/>
          <w:sz w:val="24"/>
          <w:szCs w:val="24"/>
          <w:lang w:val="en-US"/>
        </w:rPr>
        <w:t xml:space="preserve"> Letter issued and Contract Signed</w:t>
      </w:r>
    </w:p>
    <w:p w14:paraId="56D40BCA" w14:textId="77777777" w:rsidR="00EC662C" w:rsidRPr="008F3AB4" w:rsidRDefault="00EC662C" w:rsidP="00321B4B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>December 2017 – January 2018 – Contract mobalisation</w:t>
      </w:r>
    </w:p>
    <w:p w14:paraId="1FD52D6F" w14:textId="77777777" w:rsidR="00E47FCD" w:rsidRPr="00DF6D47" w:rsidRDefault="00321B4B" w:rsidP="00321B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F3AB4">
        <w:rPr>
          <w:rFonts w:ascii="Arial" w:hAnsi="Arial" w:cs="Arial"/>
          <w:sz w:val="24"/>
          <w:szCs w:val="24"/>
          <w:lang w:val="en-US"/>
        </w:rPr>
        <w:t xml:space="preserve">January 2018 </w:t>
      </w:r>
      <w:r w:rsidR="00E47FCD" w:rsidRPr="008F3AB4">
        <w:rPr>
          <w:rFonts w:ascii="Arial" w:hAnsi="Arial" w:cs="Arial"/>
          <w:sz w:val="24"/>
          <w:szCs w:val="24"/>
          <w:lang w:val="en-US"/>
        </w:rPr>
        <w:t>– Contract start date</w:t>
      </w:r>
    </w:p>
    <w:p w14:paraId="00522583" w14:textId="77777777" w:rsidR="00DF6D47" w:rsidRDefault="00DF6D47" w:rsidP="00DF6D47">
      <w:pPr>
        <w:rPr>
          <w:rFonts w:ascii="Arial" w:hAnsi="Arial" w:cs="Arial"/>
          <w:sz w:val="24"/>
          <w:szCs w:val="24"/>
        </w:rPr>
      </w:pPr>
    </w:p>
    <w:p w14:paraId="6743B872" w14:textId="56D51202" w:rsidR="00DF6D47" w:rsidRPr="00DF6D47" w:rsidRDefault="00DF6D47" w:rsidP="00DF6D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65F56">
        <w:rPr>
          <w:rFonts w:ascii="Arial" w:hAnsi="Arial" w:cs="Arial"/>
          <w:sz w:val="24"/>
          <w:szCs w:val="24"/>
        </w:rPr>
        <w:t xml:space="preserve">Procurement </w:t>
      </w:r>
      <w:r>
        <w:rPr>
          <w:rFonts w:ascii="Arial" w:hAnsi="Arial" w:cs="Arial"/>
          <w:sz w:val="24"/>
          <w:szCs w:val="24"/>
        </w:rPr>
        <w:t xml:space="preserve">timescales are subject to </w:t>
      </w:r>
      <w:r w:rsidR="003B15B6">
        <w:rPr>
          <w:rFonts w:ascii="Arial" w:hAnsi="Arial" w:cs="Arial"/>
          <w:sz w:val="24"/>
          <w:szCs w:val="24"/>
        </w:rPr>
        <w:t>change.</w:t>
      </w:r>
    </w:p>
    <w:p w14:paraId="503CC820" w14:textId="77777777" w:rsidR="00321B4B" w:rsidRPr="008F3AB4" w:rsidRDefault="00321B4B" w:rsidP="00FE3558">
      <w:pPr>
        <w:rPr>
          <w:rFonts w:ascii="Arial" w:hAnsi="Arial" w:cs="Arial"/>
          <w:sz w:val="24"/>
          <w:szCs w:val="24"/>
        </w:rPr>
      </w:pPr>
    </w:p>
    <w:p w14:paraId="46D6546F" w14:textId="77777777" w:rsid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p w14:paraId="2771F3E0" w14:textId="77777777" w:rsidR="00FE3558" w:rsidRPr="00FE3558" w:rsidRDefault="00FE3558" w:rsidP="00FE3558">
      <w:pPr>
        <w:rPr>
          <w:rFonts w:ascii="Arial" w:hAnsi="Arial" w:cs="Arial"/>
          <w:b/>
          <w:sz w:val="24"/>
          <w:szCs w:val="24"/>
          <w:u w:val="single"/>
        </w:rPr>
      </w:pPr>
    </w:p>
    <w:sectPr w:rsidR="00FE3558" w:rsidRPr="00FE3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A3225"/>
    <w:multiLevelType w:val="hybridMultilevel"/>
    <w:tmpl w:val="F6AEF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6403C"/>
    <w:multiLevelType w:val="hybridMultilevel"/>
    <w:tmpl w:val="00643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4C7E"/>
    <w:multiLevelType w:val="hybridMultilevel"/>
    <w:tmpl w:val="84B8F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084D"/>
    <w:multiLevelType w:val="hybridMultilevel"/>
    <w:tmpl w:val="0896DCCA"/>
    <w:lvl w:ilvl="0" w:tplc="CC10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CE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A9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74E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80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F0D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4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84B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64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3F3DF2"/>
    <w:multiLevelType w:val="hybridMultilevel"/>
    <w:tmpl w:val="5A6C697C"/>
    <w:lvl w:ilvl="0" w:tplc="35289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84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4D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E2B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5E1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86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0AF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2D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64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323138"/>
    <w:multiLevelType w:val="hybridMultilevel"/>
    <w:tmpl w:val="CD028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A4AEE"/>
    <w:multiLevelType w:val="hybridMultilevel"/>
    <w:tmpl w:val="94FE4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84703"/>
    <w:multiLevelType w:val="hybridMultilevel"/>
    <w:tmpl w:val="E690B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E6B3D"/>
    <w:multiLevelType w:val="hybridMultilevel"/>
    <w:tmpl w:val="AA96C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244"/>
    <w:multiLevelType w:val="hybridMultilevel"/>
    <w:tmpl w:val="29DC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03785"/>
    <w:multiLevelType w:val="hybridMultilevel"/>
    <w:tmpl w:val="73CCD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27395C"/>
    <w:multiLevelType w:val="hybridMultilevel"/>
    <w:tmpl w:val="5EB6D52C"/>
    <w:lvl w:ilvl="0" w:tplc="CC10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558"/>
    <w:rsid w:val="00093330"/>
    <w:rsid w:val="0009348F"/>
    <w:rsid w:val="00125C22"/>
    <w:rsid w:val="00165F56"/>
    <w:rsid w:val="00173498"/>
    <w:rsid w:val="001C6613"/>
    <w:rsid w:val="002377E8"/>
    <w:rsid w:val="00241181"/>
    <w:rsid w:val="00256A59"/>
    <w:rsid w:val="002E32C2"/>
    <w:rsid w:val="003023F2"/>
    <w:rsid w:val="00321B4B"/>
    <w:rsid w:val="00386B87"/>
    <w:rsid w:val="003B15B6"/>
    <w:rsid w:val="00423F35"/>
    <w:rsid w:val="004479D5"/>
    <w:rsid w:val="00456B6C"/>
    <w:rsid w:val="004B3ADB"/>
    <w:rsid w:val="004E028E"/>
    <w:rsid w:val="005430CB"/>
    <w:rsid w:val="006564C7"/>
    <w:rsid w:val="006C151B"/>
    <w:rsid w:val="0075577D"/>
    <w:rsid w:val="00771625"/>
    <w:rsid w:val="00781CC8"/>
    <w:rsid w:val="00817768"/>
    <w:rsid w:val="00832055"/>
    <w:rsid w:val="008627B8"/>
    <w:rsid w:val="008A68EC"/>
    <w:rsid w:val="008B1A01"/>
    <w:rsid w:val="008E0B42"/>
    <w:rsid w:val="008E4D94"/>
    <w:rsid w:val="008E7174"/>
    <w:rsid w:val="008F3AB4"/>
    <w:rsid w:val="008F5ED0"/>
    <w:rsid w:val="00974677"/>
    <w:rsid w:val="009825EB"/>
    <w:rsid w:val="009B110A"/>
    <w:rsid w:val="00A17EE4"/>
    <w:rsid w:val="00A30CDC"/>
    <w:rsid w:val="00A46768"/>
    <w:rsid w:val="00A52582"/>
    <w:rsid w:val="00AE614A"/>
    <w:rsid w:val="00B00445"/>
    <w:rsid w:val="00B004F3"/>
    <w:rsid w:val="00BB0B33"/>
    <w:rsid w:val="00C122C2"/>
    <w:rsid w:val="00C439ED"/>
    <w:rsid w:val="00C60FAC"/>
    <w:rsid w:val="00C661A0"/>
    <w:rsid w:val="00D9536C"/>
    <w:rsid w:val="00DC1544"/>
    <w:rsid w:val="00DC577C"/>
    <w:rsid w:val="00DF6D47"/>
    <w:rsid w:val="00E10342"/>
    <w:rsid w:val="00E3239A"/>
    <w:rsid w:val="00E47FCD"/>
    <w:rsid w:val="00E54045"/>
    <w:rsid w:val="00E607E1"/>
    <w:rsid w:val="00EC662C"/>
    <w:rsid w:val="00ED6DF9"/>
    <w:rsid w:val="00F069AF"/>
    <w:rsid w:val="00F270D4"/>
    <w:rsid w:val="00F33A32"/>
    <w:rsid w:val="00F41DB2"/>
    <w:rsid w:val="00FE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BC76B05"/>
  <w15:chartTrackingRefBased/>
  <w15:docId w15:val="{AA4ED3FF-8898-4518-9A81-6721BFAEC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35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1B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7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F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1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4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1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0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3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hyperlink" Target="mailto:neil.dixon@newcastle.gov.u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hyperlink" Target="mailto:neil.dixon@newcastle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paul.watson@newcastle.gov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eil.dixon@newcastle.gov.uk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openxmlformats.org/officeDocument/2006/relationships/hyperlink" Target="mailto:keith.howe@newcastle.gov.uk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nepoportal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18E94FBD</Template>
  <TotalTime>421</TotalTime>
  <Pages>6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7624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Dixon, Neil</dc:creator>
  <cp:keywords/>
  <dc:description/>
  <cp:lastModifiedBy>Dixon, Neil</cp:lastModifiedBy>
  <cp:revision>25</cp:revision>
  <cp:lastPrinted>2017-08-25T08:12:00Z</cp:lastPrinted>
  <dcterms:created xsi:type="dcterms:W3CDTF">2017-08-22T08:02:00Z</dcterms:created>
  <dcterms:modified xsi:type="dcterms:W3CDTF">2017-08-29T15:12:00Z</dcterms:modified>
</cp:coreProperties>
</file>