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7D5" w:rsidRDefault="00CC7BAD">
      <w:bookmarkStart w:id="0" w:name="_GoBack"/>
      <w:bookmarkEnd w:id="0"/>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simplePos x="0" y="0"/>
            <wp:positionH relativeFrom="column">
              <wp:posOffset>-558165</wp:posOffset>
            </wp:positionH>
            <wp:positionV relativeFrom="paragraph">
              <wp:posOffset>-665480</wp:posOffset>
            </wp:positionV>
            <wp:extent cx="7084060" cy="897445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3194" b="3194"/>
                    <a:stretch>
                      <a:fillRect/>
                    </a:stretch>
                  </pic:blipFill>
                  <pic:spPr bwMode="auto">
                    <a:xfrm>
                      <a:off x="0" y="0"/>
                      <a:ext cx="7084060" cy="8974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0288" behindDoc="0" locked="0" layoutInCell="1" allowOverlap="1">
            <wp:simplePos x="0" y="0"/>
            <wp:positionH relativeFrom="column">
              <wp:posOffset>-744220</wp:posOffset>
            </wp:positionH>
            <wp:positionV relativeFrom="paragraph">
              <wp:posOffset>8001000</wp:posOffset>
            </wp:positionV>
            <wp:extent cx="3938270" cy="190500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8270" cy="190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simplePos x="0" y="0"/>
                <wp:positionH relativeFrom="column">
                  <wp:posOffset>4509135</wp:posOffset>
                </wp:positionH>
                <wp:positionV relativeFrom="paragraph">
                  <wp:posOffset>1154430</wp:posOffset>
                </wp:positionV>
                <wp:extent cx="884555" cy="1991360"/>
                <wp:effectExtent l="60960" t="11430" r="6985" b="355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555" cy="199136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355.05pt;margin-top:90.9pt;width:69.65pt;height:156.8pt;flip:x;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" strokecolor="black [0]">
                <v:stroke endarrow="block"/>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3919220</wp:posOffset>
                </wp:positionH>
                <wp:positionV relativeFrom="paragraph">
                  <wp:posOffset>549910</wp:posOffset>
                </wp:positionV>
                <wp:extent cx="2418715" cy="604520"/>
                <wp:effectExtent l="4445"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6045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7BAD" w:rsidRDefault="00CC7BAD" w:rsidP="00CC7BAD">
                            <w:pPr>
                              <w:widowControl w:val="0"/>
                              <w:rPr>
                                <w14:ligatures w14:val="none"/>
                              </w:rPr>
                            </w:pPr>
                            <w:r>
                              <w:rPr>
                                <w14:ligatures w14:val="none"/>
                              </w:rPr>
                              <w:t xml:space="preserve">Boathouse Wood Location for an ice cream van in High Season only—must leave the park at the end of the day.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8.6pt;margin-top:43.3pt;width:190.45pt;height:47.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" stroked="f" strokecolor="black [0]" insetpen="t">
                <v:shadow color="#eeece1"/>
                <v:textbox inset="2.88pt,2.88pt,2.88pt,2.88pt">
                  <w:txbxContent>
                    <w:p w:rsidR="00CC7BAD" w:rsidRDefault="00CC7BAD" w:rsidP="00CC7BAD">
                      <w:pPr>
                        <w:widowControl w:val="0"/>
                        <w:rPr>
                          <w14:ligatures w14:val="none"/>
                        </w:rPr>
                      </w:pPr>
                      <w:r>
                        <w:rPr>
                          <w14:ligatures w14:val="none"/>
                        </w:rPr>
                        <w:t xml:space="preserve">Boathouse Wood Location for an ice cream van in High Season only—must leave the park at the end of the day.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simplePos x="0" y="0"/>
                <wp:positionH relativeFrom="column">
                  <wp:posOffset>1529715</wp:posOffset>
                </wp:positionH>
                <wp:positionV relativeFrom="paragraph">
                  <wp:posOffset>-600710</wp:posOffset>
                </wp:positionV>
                <wp:extent cx="1518920" cy="826135"/>
                <wp:effectExtent l="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8261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7BAD" w:rsidRDefault="00CC7BAD" w:rsidP="00CC7BAD">
                            <w:pPr>
                              <w:widowControl w:val="0"/>
                              <w:rPr>
                                <w14:ligatures w14:val="none"/>
                              </w:rPr>
                            </w:pPr>
                            <w:r>
                              <w:rPr>
                                <w14:ligatures w14:val="none"/>
                              </w:rPr>
                              <w:t>Playground location for one ice cream  vehicle that can stay on site and one catering van that can stay on 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20.45pt;margin-top:-47.3pt;width:119.6pt;height:65.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" stroked="f" strokecolor="black [0]" insetpen="t">
                <v:shadow color="#eeece1"/>
                <v:textbox inset="2.88pt,2.88pt,2.88pt,2.88pt">
                  <w:txbxContent>
                    <w:p w:rsidR="00CC7BAD" w:rsidRDefault="00CC7BAD" w:rsidP="00CC7BAD">
                      <w:pPr>
                        <w:widowControl w:val="0"/>
                        <w:rPr>
                          <w14:ligatures w14:val="none"/>
                        </w:rPr>
                      </w:pPr>
                      <w:r>
                        <w:rPr>
                          <w14:ligatures w14:val="none"/>
                        </w:rPr>
                        <w:t>Playground location for one ice cream  vehicle that can stay on site and one catering van that can stay on site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1131570</wp:posOffset>
                </wp:positionH>
                <wp:positionV relativeFrom="paragraph">
                  <wp:posOffset>225425</wp:posOffset>
                </wp:positionV>
                <wp:extent cx="973455" cy="1445260"/>
                <wp:effectExtent l="55245" t="6350" r="9525" b="438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3455" cy="144526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89.1pt;margin-top:17.75pt;width:76.65pt;height:113.8pt;flip:x;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" strokecolor="black [0]">
                <v:stroke endarrow="block"/>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simplePos x="0" y="0"/>
                <wp:positionH relativeFrom="column">
                  <wp:posOffset>-387350</wp:posOffset>
                </wp:positionH>
                <wp:positionV relativeFrom="paragraph">
                  <wp:posOffset>3042285</wp:posOffset>
                </wp:positionV>
                <wp:extent cx="1696085" cy="1002665"/>
                <wp:effectExtent l="3175" t="381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100266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C7BAD" w:rsidRDefault="00CC7BAD" w:rsidP="00CC7BAD">
                            <w:pPr>
                              <w:widowControl w:val="0"/>
                              <w:rPr>
                                <w14:ligatures w14:val="none"/>
                              </w:rPr>
                            </w:pPr>
                            <w:r>
                              <w:rPr>
                                <w14:ligatures w14:val="none"/>
                              </w:rPr>
                              <w:t>Event field where majority of events will be held as noted on the schedule. Contractor to agree with event organiser their requirements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0.5pt;margin-top:239.55pt;width:133.55pt;height:78.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" stroked="f" strokecolor="black [0]" insetpen="t">
                <v:shadow color="#eeece1"/>
                <v:textbox inset="2.88pt,2.88pt,2.88pt,2.88pt">
                  <w:txbxContent>
                    <w:p w:rsidR="00CC7BAD" w:rsidRDefault="00CC7BAD" w:rsidP="00CC7BAD">
                      <w:pPr>
                        <w:widowControl w:val="0"/>
                        <w:rPr>
                          <w14:ligatures w14:val="none"/>
                        </w:rPr>
                      </w:pPr>
                      <w:r>
                        <w:rPr>
                          <w14:ligatures w14:val="none"/>
                        </w:rPr>
                        <w:t>Event field where majority of events will be held as noted on the schedule. Contractor to agree with event organiser their requirements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467995</wp:posOffset>
                </wp:positionH>
                <wp:positionV relativeFrom="paragraph">
                  <wp:posOffset>2466975</wp:posOffset>
                </wp:positionV>
                <wp:extent cx="589915" cy="575310"/>
                <wp:effectExtent l="10795" t="47625" r="46990" b="571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915" cy="57531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6.85pt;margin-top:194.25pt;width:46.45pt;height:45.3pt;flip:y;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" strokecolor="black [0]">
                <v:stroke endarrow="block"/>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simplePos x="0" y="0"/>
                <wp:positionH relativeFrom="column">
                  <wp:posOffset>3181350</wp:posOffset>
                </wp:positionH>
                <wp:positionV relativeFrom="paragraph">
                  <wp:posOffset>8425815</wp:posOffset>
                </wp:positionV>
                <wp:extent cx="3141345" cy="1047115"/>
                <wp:effectExtent l="0" t="0" r="1905"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1047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7BAD" w:rsidRDefault="00CC7BAD" w:rsidP="00CC7BAD">
                            <w:pPr>
                              <w:widowControl w:val="0"/>
                              <w:rPr>
                                <w14:ligatures w14:val="none"/>
                              </w:rPr>
                            </w:pPr>
                            <w:r>
                              <w:rPr>
                                <w14:ligatures w14:val="none"/>
                              </w:rPr>
                              <w:t xml:space="preserve">All locations shown above are as an indication only and specific sites will be agreed before contract starts. From time to time due to  event activity these may need to move to an alternative location to be agreed with the General Manager.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50.5pt;margin-top:663.45pt;width:247.35pt;height:82.4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" filled="f" stroked="f" strokecolor="black [0]" insetpen="t">
                <v:textbox inset="2.88pt,2.88pt,2.88pt,2.88pt">
                  <w:txbxContent>
                    <w:p w:rsidR="00CC7BAD" w:rsidRDefault="00CC7BAD" w:rsidP="00CC7BAD">
                      <w:pPr>
                        <w:widowControl w:val="0"/>
                        <w:rPr>
                          <w14:ligatures w14:val="none"/>
                        </w:rPr>
                      </w:pPr>
                      <w:r>
                        <w:rPr>
                          <w14:ligatures w14:val="none"/>
                        </w:rPr>
                        <w:t xml:space="preserve">All locations shown above are as an indication only and specific sites will be agreed before contract starts. From time to time due to  event activity these may need to move to an alternative location to be agreed with the General Manager.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simplePos x="0" y="0"/>
                <wp:positionH relativeFrom="column">
                  <wp:posOffset>466725</wp:posOffset>
                </wp:positionH>
                <wp:positionV relativeFrom="paragraph">
                  <wp:posOffset>2038350</wp:posOffset>
                </wp:positionV>
                <wp:extent cx="676275" cy="295275"/>
                <wp:effectExtent l="28575" t="28575" r="28575" b="285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295275"/>
                        </a:xfrm>
                        <a:prstGeom prst="straightConnector1">
                          <a:avLst/>
                        </a:prstGeom>
                        <a:noFill/>
                        <a:ln w="476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6.75pt;margin-top:160.5pt;width:53.25pt;height:23.25pt;flip:x;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" strokecolor="red" strokeweight="3.75pt">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simplePos x="0" y="0"/>
                <wp:positionH relativeFrom="column">
                  <wp:posOffset>746125</wp:posOffset>
                </wp:positionH>
                <wp:positionV relativeFrom="paragraph">
                  <wp:posOffset>2698750</wp:posOffset>
                </wp:positionV>
                <wp:extent cx="444500" cy="368300"/>
                <wp:effectExtent l="12700" t="12700" r="952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00" cy="36830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58.75pt;margin-top:212.5pt;width:35pt;height:29pt;flip:x y;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" strokecolor="black [0]">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simplePos x="0" y="0"/>
                <wp:positionH relativeFrom="column">
                  <wp:posOffset>466725</wp:posOffset>
                </wp:positionH>
                <wp:positionV relativeFrom="paragraph">
                  <wp:posOffset>2320925</wp:posOffset>
                </wp:positionV>
                <wp:extent cx="454025" cy="358775"/>
                <wp:effectExtent l="28575" t="25400" r="31750" b="254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025" cy="358775"/>
                        </a:xfrm>
                        <a:prstGeom prst="straightConnector1">
                          <a:avLst/>
                        </a:prstGeom>
                        <a:noFill/>
                        <a:ln w="476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6.75pt;margin-top:182.75pt;width:35.75pt;height:28.25pt;flip:x y;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" strokecolor="red" strokeweight="3.75pt">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simplePos x="0" y="0"/>
                <wp:positionH relativeFrom="column">
                  <wp:posOffset>1146175</wp:posOffset>
                </wp:positionH>
                <wp:positionV relativeFrom="paragraph">
                  <wp:posOffset>2060575</wp:posOffset>
                </wp:positionV>
                <wp:extent cx="263525" cy="422275"/>
                <wp:effectExtent l="31750" t="31750" r="28575" b="317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3525" cy="422275"/>
                        </a:xfrm>
                        <a:prstGeom prst="straightConnector1">
                          <a:avLst/>
                        </a:prstGeom>
                        <a:noFill/>
                        <a:ln w="476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90.25pt;margin-top:162.25pt;width:20.75pt;height:33.25pt;flip:x y;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" strokecolor="red" strokeweight="3.75pt">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simplePos x="0" y="0"/>
                <wp:positionH relativeFrom="column">
                  <wp:posOffset>936625</wp:posOffset>
                </wp:positionH>
                <wp:positionV relativeFrom="paragraph">
                  <wp:posOffset>2860675</wp:posOffset>
                </wp:positionV>
                <wp:extent cx="390525" cy="104775"/>
                <wp:effectExtent l="31750" t="31750" r="25400" b="254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04775"/>
                        </a:xfrm>
                        <a:prstGeom prst="straightConnector1">
                          <a:avLst/>
                        </a:prstGeom>
                        <a:noFill/>
                        <a:ln w="476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73.75pt;margin-top:225.25pt;width:30.75pt;height:8.25pt;flip:x y;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" strokecolor="red" strokeweight="3.75pt">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simplePos x="0" y="0"/>
                <wp:positionH relativeFrom="column">
                  <wp:posOffset>1317625</wp:posOffset>
                </wp:positionH>
                <wp:positionV relativeFrom="paragraph">
                  <wp:posOffset>2451100</wp:posOffset>
                </wp:positionV>
                <wp:extent cx="66675" cy="511175"/>
                <wp:effectExtent l="31750" t="31750" r="25400" b="2857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511175"/>
                        </a:xfrm>
                        <a:prstGeom prst="straightConnector1">
                          <a:avLst/>
                        </a:prstGeom>
                        <a:noFill/>
                        <a:ln w="476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03.75pt;margin-top:193pt;width:5.25pt;height:40.25pt;flip:x;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" strokecolor="red" strokeweight="3.75pt">
                <v:shadow color="#eeece1"/>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simplePos x="0" y="0"/>
                <wp:positionH relativeFrom="column">
                  <wp:posOffset>904875</wp:posOffset>
                </wp:positionH>
                <wp:positionV relativeFrom="paragraph">
                  <wp:posOffset>2644775</wp:posOffset>
                </wp:positionV>
                <wp:extent cx="28575" cy="244475"/>
                <wp:effectExtent l="28575" t="25400" r="28575"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44475"/>
                        </a:xfrm>
                        <a:prstGeom prst="straightConnector1">
                          <a:avLst/>
                        </a:prstGeom>
                        <a:noFill/>
                        <a:ln w="476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71.25pt;margin-top:208.25pt;width:2.25pt;height:19.25pt;flip:x y;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" strokecolor="red" strokeweight="3.75pt">
                <v:shadow color="#eeece1"/>
              </v:shape>
            </w:pict>
          </mc:Fallback>
        </mc:AlternateContent>
      </w:r>
    </w:p>
    <w:sectPr w:rsidR="00A227D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BAD" w:rsidRDefault="00CC7BAD" w:rsidP="00CC7BAD">
      <w:pPr>
        <w:spacing w:after="0" w:line="240" w:lineRule="auto"/>
      </w:pPr>
      <w:r>
        <w:separator/>
      </w:r>
    </w:p>
  </w:endnote>
  <w:endnote w:type="continuationSeparator" w:id="0">
    <w:p w:rsidR="00CC7BAD" w:rsidRDefault="00CC7BAD" w:rsidP="00CC7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AD" w:rsidRPr="00CC7BAD" w:rsidRDefault="00CC7BAD" w:rsidP="00CC7BAD">
    <w:pPr>
      <w:pStyle w:val="Footer"/>
      <w:jc w:val="center"/>
    </w:pPr>
    <w:fldSimple w:instr=" DOCPROPERTY bjFooterEvenPageDocProperty \* MERGEFORMAT " w:fldLock="1">
      <w:r w:rsidRPr="00CC7BAD">
        <w:rPr>
          <w:rFonts w:ascii="Arial" w:hAnsi="Arial" w:cs="Arial"/>
          <w:color w:val="0000FF"/>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AD" w:rsidRPr="00CC7BAD" w:rsidRDefault="00CC7BAD" w:rsidP="00CC7BAD">
    <w:pPr>
      <w:pStyle w:val="Footer"/>
      <w:jc w:val="center"/>
    </w:pPr>
    <w:fldSimple w:instr=" DOCPROPERTY bjFooterBothDocProperty \* MERGEFORMAT " w:fldLock="1">
      <w:r w:rsidRPr="00CC7BAD">
        <w:rPr>
          <w:rFonts w:ascii="Arial" w:hAnsi="Arial" w:cs="Arial"/>
          <w:color w:val="0000FF"/>
          <w:sz w:val="24"/>
        </w:rPr>
        <w:t>OFFICIAL</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AD" w:rsidRPr="00CC7BAD" w:rsidRDefault="00CC7BAD" w:rsidP="00CC7BAD">
    <w:pPr>
      <w:pStyle w:val="Footer"/>
      <w:jc w:val="center"/>
    </w:pPr>
    <w:fldSimple w:instr=" DOCPROPERTY bjFooterFirstPageDocProperty \* MERGEFORMAT " w:fldLock="1">
      <w:r w:rsidRPr="00CC7BAD">
        <w:rPr>
          <w:rFonts w:ascii="Arial" w:hAnsi="Arial" w:cs="Arial"/>
          <w:color w:val="0000FF"/>
          <w:sz w:val="24"/>
        </w:rPr>
        <w:t>OFFICIAL</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BAD" w:rsidRDefault="00CC7BAD" w:rsidP="00CC7BAD">
      <w:pPr>
        <w:spacing w:after="0" w:line="240" w:lineRule="auto"/>
      </w:pPr>
      <w:r>
        <w:separator/>
      </w:r>
    </w:p>
  </w:footnote>
  <w:footnote w:type="continuationSeparator" w:id="0">
    <w:p w:rsidR="00CC7BAD" w:rsidRDefault="00CC7BAD" w:rsidP="00CC7B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AD" w:rsidRDefault="00CC7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AD" w:rsidRDefault="00CC7B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AD" w:rsidRDefault="00CC7B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AD"/>
    <w:rsid w:val="00A227D5"/>
    <w:rsid w:val="00CC7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rules v:ext="edit">
        <o:r id="V:Rule1" type="connector" idref="#_x0000_s2053"/>
        <o:r id="V:Rule2" type="connector" idref="#_x0000_s2058"/>
        <o:r id="V:Rule3" type="connector" idref="#_x0000_s2056"/>
        <o:r id="V:Rule4" type="connector" idref="#_x0000_s2063"/>
        <o:r id="V:Rule5" type="connector" idref="#_x0000_s2062"/>
        <o:r id="V:Rule6" type="connector" idref="#_x0000_s2060"/>
        <o:r id="V:Rule7" type="connector" idref="#_x0000_s2061"/>
        <o:r id="V:Rule8" type="connector" idref="#_x0000_s2066"/>
        <o:r id="V:Rule9" type="connector" idref="#_x0000_s2064"/>
        <o:r id="V:Rule10" type="connector" idref="#_x0000_s2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BAD"/>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BAD"/>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CC7BAD"/>
  </w:style>
  <w:style w:type="paragraph" w:styleId="Footer">
    <w:name w:val="footer"/>
    <w:basedOn w:val="Normal"/>
    <w:link w:val="FooterChar"/>
    <w:uiPriority w:val="99"/>
    <w:unhideWhenUsed/>
    <w:rsid w:val="00CC7BAD"/>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CC7B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BAD"/>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BAD"/>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CC7BAD"/>
  </w:style>
  <w:style w:type="paragraph" w:styleId="Footer">
    <w:name w:val="footer"/>
    <w:basedOn w:val="Normal"/>
    <w:link w:val="FooterChar"/>
    <w:uiPriority w:val="99"/>
    <w:unhideWhenUsed/>
    <w:rsid w:val="00CC7BAD"/>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CC7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defaultValue">
  <element uid="id_classification_nonbusiness" value=""/>
</sisl>
</file>

<file path=customXml/itemProps1.xml><?xml version="1.0" encoding="utf-8"?>
<ds:datastoreItem xmlns:ds="http://schemas.openxmlformats.org/officeDocument/2006/customXml" ds:itemID="{F68A68A3-E10E-442D-A09C-16C1A694D53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8FCC8130</Template>
  <TotalTime>1</TotalTime>
  <Pages>1</Pages>
  <Words>2</Words>
  <Characters>15</Characters>
  <Application>Microsoft Office Word</Application>
  <DocSecurity>0</DocSecurity>
  <Lines>1</Lines>
  <Paragraphs>1</Paragraphs>
  <ScaleCrop>false</ScaleCrop>
  <Company>Cheshire Shared Services</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LEES, Michael</dc:creator>
  <cp:lastModifiedBy>LEES, Michael</cp:lastModifiedBy>
  <cp:revision>1</cp:revision>
  <dcterms:created xsi:type="dcterms:W3CDTF">2019-07-17T15:08:00Z</dcterms:created>
  <dcterms:modified xsi:type="dcterms:W3CDTF">2019-07-17T15:09:00Z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2ce99986-ce63-4f72-8fd5-463f7d9b06b0</vt:lpwstr>
  </property>
  <property fmtid="{D5CDD505-2E9C-101B-9397-08002B2CF9AE}" pid="3" name="bjDocumentLabelXML">
    <vt:lpwstr>&lt;?xml version="1.0" encoding="us-ascii"?&gt;&lt;sisl xmlns:xsi="http://www.w3.org/2001/XMLSchema-instance" xmlns:xsd="http://www.w3.org/2001/XMLSchema" sislVersion="0" policy="6ceae14b-024b-4bff-9be8-3287753ee694" origin="defaultValue"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CEC_Classification">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y fmtid="{D5CDD505-2E9C-101B-9397-08002B2CF9AE}" pid="10" name="bjSaver">
    <vt:lpwstr>QXa6dSHDBhde11Oo+4BXbGfVJmln2uHD</vt:lpwstr>
  </property>
</Properties>
</file>