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985" w:rsidRDefault="00214985" w:rsidP="009C25DF">
      <w:pPr>
        <w:spacing w:after="0" w:line="240" w:lineRule="auto"/>
        <w:rPr>
          <w:b/>
          <w:color w:val="548DD4" w:themeColor="text2" w:themeTint="99"/>
          <w:sz w:val="28"/>
          <w:szCs w:val="28"/>
        </w:rPr>
      </w:pPr>
      <w:bookmarkStart w:id="0" w:name="_GoBack"/>
      <w:bookmarkEnd w:id="0"/>
    </w:p>
    <w:p w:rsidR="00214985" w:rsidRPr="00214985" w:rsidRDefault="00214985" w:rsidP="009C25DF">
      <w:pPr>
        <w:spacing w:after="0" w:line="240" w:lineRule="auto"/>
        <w:jc w:val="center"/>
        <w:rPr>
          <w:outline/>
          <w:color w:val="4F81BD" w:themeColor="accent1"/>
          <w:sz w:val="96"/>
          <w:szCs w:val="9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5CFDC9E" wp14:editId="424F9D7F">
            <wp:simplePos x="0" y="0"/>
            <wp:positionH relativeFrom="column">
              <wp:posOffset>-457200</wp:posOffset>
            </wp:positionH>
            <wp:positionV relativeFrom="paragraph">
              <wp:posOffset>78740</wp:posOffset>
            </wp:positionV>
            <wp:extent cx="7588448" cy="1200150"/>
            <wp:effectExtent l="38100" t="38100" r="88900" b="952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8448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985" w:rsidRDefault="00214985" w:rsidP="009C25DF">
      <w:pPr>
        <w:spacing w:after="0" w:line="240" w:lineRule="auto"/>
        <w:jc w:val="center"/>
        <w:rPr>
          <w:b/>
          <w:color w:val="548DD4" w:themeColor="text2" w:themeTint="99"/>
          <w:sz w:val="96"/>
          <w:szCs w:val="96"/>
        </w:rPr>
      </w:pPr>
    </w:p>
    <w:p w:rsidR="00214985" w:rsidRDefault="00214985" w:rsidP="009C25DF">
      <w:pPr>
        <w:spacing w:after="0" w:line="240" w:lineRule="auto"/>
        <w:jc w:val="center"/>
        <w:rPr>
          <w:b/>
          <w:color w:val="548DD4" w:themeColor="text2" w:themeTint="99"/>
          <w:sz w:val="52"/>
          <w:szCs w:val="52"/>
        </w:rPr>
      </w:pPr>
    </w:p>
    <w:p w:rsidR="001A45C7" w:rsidRDefault="001A45C7" w:rsidP="009C25DF">
      <w:pPr>
        <w:spacing w:after="0" w:line="240" w:lineRule="auto"/>
        <w:jc w:val="center"/>
        <w:rPr>
          <w:b/>
          <w:color w:val="548DD4" w:themeColor="text2" w:themeTint="99"/>
          <w:sz w:val="52"/>
          <w:szCs w:val="52"/>
        </w:rPr>
      </w:pPr>
    </w:p>
    <w:p w:rsidR="001A45C7" w:rsidRDefault="001A45C7" w:rsidP="009C25DF">
      <w:pPr>
        <w:spacing w:after="0" w:line="240" w:lineRule="auto"/>
        <w:jc w:val="center"/>
        <w:rPr>
          <w:b/>
          <w:color w:val="548DD4" w:themeColor="text2" w:themeTint="99"/>
          <w:sz w:val="52"/>
          <w:szCs w:val="52"/>
        </w:rPr>
      </w:pPr>
    </w:p>
    <w:p w:rsidR="001A45C7" w:rsidRDefault="001A45C7" w:rsidP="009C25DF">
      <w:pPr>
        <w:spacing w:after="0" w:line="240" w:lineRule="auto"/>
        <w:jc w:val="center"/>
        <w:rPr>
          <w:b/>
          <w:color w:val="548DD4" w:themeColor="text2" w:themeTint="99"/>
          <w:sz w:val="52"/>
          <w:szCs w:val="52"/>
        </w:rPr>
      </w:pPr>
    </w:p>
    <w:p w:rsidR="00214985" w:rsidRDefault="00214985" w:rsidP="009C25DF">
      <w:pPr>
        <w:spacing w:after="0" w:line="240" w:lineRule="auto"/>
        <w:jc w:val="center"/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Supplier Guidance</w:t>
      </w:r>
    </w:p>
    <w:p w:rsidR="00214985" w:rsidRDefault="00214985" w:rsidP="009C25DF">
      <w:pPr>
        <w:spacing w:after="0" w:line="240" w:lineRule="auto"/>
        <w:jc w:val="center"/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214985" w:rsidRDefault="00214985" w:rsidP="009C25DF">
      <w:pPr>
        <w:spacing w:after="0" w:line="240" w:lineRule="auto"/>
        <w:jc w:val="center"/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Responding to an Invitation to Tender </w:t>
      </w:r>
    </w:p>
    <w:p w:rsidR="00214985" w:rsidRPr="00FF2896" w:rsidRDefault="00214985" w:rsidP="009C25DF">
      <w:pPr>
        <w:spacing w:after="0" w:line="240" w:lineRule="auto"/>
        <w:jc w:val="center"/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or</w:t>
      </w:r>
      <w:proofErr w:type="gramEnd"/>
      <w:r>
        <w:rPr>
          <w:rStyle w:val="IntenseEmphasis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Pre-Qualification Questionnaire </w:t>
      </w:r>
    </w:p>
    <w:p w:rsidR="00214985" w:rsidRPr="002338EA" w:rsidRDefault="00214985" w:rsidP="009C25DF">
      <w:pPr>
        <w:spacing w:after="0" w:line="240" w:lineRule="auto"/>
        <w:jc w:val="center"/>
        <w:rPr>
          <w:b/>
          <w:color w:val="548DD4" w:themeColor="text2" w:themeTint="99"/>
          <w:sz w:val="96"/>
          <w:szCs w:val="96"/>
        </w:rPr>
      </w:pPr>
      <w:r>
        <w:rPr>
          <w:b/>
          <w:noProof/>
          <w:color w:val="548DD4" w:themeColor="text2" w:themeTint="99"/>
          <w:sz w:val="96"/>
          <w:szCs w:val="96"/>
          <w:lang w:eastAsia="en-GB"/>
        </w:rPr>
        <w:drawing>
          <wp:anchor distT="0" distB="0" distL="114300" distR="114300" simplePos="0" relativeHeight="251670528" behindDoc="0" locked="0" layoutInCell="1" allowOverlap="1" wp14:anchorId="0359F3F9" wp14:editId="2CF13AF9">
            <wp:simplePos x="0" y="0"/>
            <wp:positionH relativeFrom="column">
              <wp:posOffset>4723765</wp:posOffset>
            </wp:positionH>
            <wp:positionV relativeFrom="paragraph">
              <wp:posOffset>2427605</wp:posOffset>
            </wp:positionV>
            <wp:extent cx="1816405" cy="1183276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C_Logo_lar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05" cy="1183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8EA">
        <w:rPr>
          <w:b/>
          <w:color w:val="548DD4" w:themeColor="text2" w:themeTint="99"/>
          <w:sz w:val="96"/>
          <w:szCs w:val="96"/>
        </w:rPr>
        <w:br w:type="page"/>
      </w:r>
    </w:p>
    <w:p w:rsidR="002C5265" w:rsidRDefault="002C5265" w:rsidP="009C25DF">
      <w:pPr>
        <w:spacing w:after="0" w:line="240" w:lineRule="auto"/>
        <w:ind w:left="567" w:right="567" w:firstLine="153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lastRenderedPageBreak/>
        <w:t>Introduction</w:t>
      </w:r>
    </w:p>
    <w:p w:rsidR="005C1662" w:rsidRDefault="005C1662" w:rsidP="009C25DF">
      <w:pPr>
        <w:spacing w:after="0" w:line="240" w:lineRule="auto"/>
        <w:ind w:left="567" w:right="567" w:firstLine="153"/>
        <w:rPr>
          <w:b/>
          <w:color w:val="548DD4" w:themeColor="text2" w:themeTint="99"/>
          <w:sz w:val="24"/>
          <w:szCs w:val="24"/>
        </w:rPr>
      </w:pPr>
    </w:p>
    <w:p w:rsidR="002C5265" w:rsidRDefault="002C5265" w:rsidP="009C25DF">
      <w:pPr>
        <w:spacing w:after="0" w:line="240" w:lineRule="auto"/>
        <w:ind w:left="567" w:right="567"/>
      </w:pPr>
      <w:r>
        <w:t xml:space="preserve">This guide will take you through the steps required to submit a response to a KCC invitation to tender or pre-qualification questionnaire via The Kent Business Portal. </w:t>
      </w:r>
    </w:p>
    <w:p w:rsidR="00214985" w:rsidRDefault="002C5265" w:rsidP="009C25DF">
      <w:pPr>
        <w:spacing w:after="0" w:line="240" w:lineRule="auto"/>
        <w:ind w:left="567" w:right="567"/>
      </w:pPr>
      <w:r>
        <w:t>Further guidance</w:t>
      </w:r>
      <w:r>
        <w:t xml:space="preserve"> can be found within the </w:t>
      </w:r>
      <w:r w:rsidRPr="002C5265">
        <w:rPr>
          <w:b/>
        </w:rPr>
        <w:t>Help</w:t>
      </w:r>
      <w:r w:rsidRPr="002C5265">
        <w:rPr>
          <w:b/>
        </w:rPr>
        <w:t xml:space="preserve"> Centre</w:t>
      </w:r>
      <w:r>
        <w:t xml:space="preserve"> section located </w:t>
      </w:r>
      <w:r>
        <w:t xml:space="preserve">under the Help section of the navigation bar </w:t>
      </w:r>
      <w:r>
        <w:t>once you’re logged in.</w:t>
      </w:r>
    </w:p>
    <w:p w:rsidR="008C0425" w:rsidRDefault="008C0425" w:rsidP="009C25DF">
      <w:pPr>
        <w:spacing w:after="0" w:line="240" w:lineRule="auto"/>
        <w:ind w:left="567" w:right="567"/>
      </w:pPr>
    </w:p>
    <w:p w:rsidR="005C1662" w:rsidRDefault="005C1662" w:rsidP="009C25DF">
      <w:pPr>
        <w:spacing w:after="0" w:line="240" w:lineRule="auto"/>
        <w:ind w:left="567" w:right="567"/>
      </w:pPr>
    </w:p>
    <w:p w:rsidR="005C1662" w:rsidRDefault="005C1662" w:rsidP="009C25DF">
      <w:pPr>
        <w:spacing w:after="0" w:line="240" w:lineRule="auto"/>
        <w:ind w:left="567" w:right="567"/>
      </w:pPr>
    </w:p>
    <w:p w:rsidR="002C5265" w:rsidRDefault="002C5265" w:rsidP="009C25DF">
      <w:pPr>
        <w:spacing w:after="0" w:line="240" w:lineRule="auto"/>
        <w:ind w:firstLine="72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Registering your Interest in an Opportunity</w:t>
      </w:r>
    </w:p>
    <w:p w:rsidR="005C1662" w:rsidRDefault="005C1662" w:rsidP="009C25DF">
      <w:pPr>
        <w:spacing w:after="0" w:line="240" w:lineRule="auto"/>
        <w:ind w:firstLine="720"/>
        <w:rPr>
          <w:b/>
          <w:color w:val="548DD4" w:themeColor="text2" w:themeTint="99"/>
          <w:sz w:val="24"/>
          <w:szCs w:val="24"/>
        </w:rPr>
      </w:pPr>
    </w:p>
    <w:p w:rsidR="002C5265" w:rsidRDefault="002C5265" w:rsidP="009C25DF">
      <w:pPr>
        <w:pStyle w:val="ListParagraph"/>
        <w:numPr>
          <w:ilvl w:val="0"/>
          <w:numId w:val="2"/>
        </w:numPr>
        <w:spacing w:after="0" w:line="240" w:lineRule="auto"/>
        <w:ind w:left="924" w:hanging="357"/>
      </w:pPr>
      <w:r>
        <w:t>On the front page, go to Current Opportunities:</w:t>
      </w:r>
    </w:p>
    <w:p w:rsidR="0046134D" w:rsidRDefault="002C5265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0400B" wp14:editId="1655BAD1">
                <wp:simplePos x="0" y="0"/>
                <wp:positionH relativeFrom="column">
                  <wp:posOffset>485775</wp:posOffset>
                </wp:positionH>
                <wp:positionV relativeFrom="paragraph">
                  <wp:posOffset>1490980</wp:posOffset>
                </wp:positionV>
                <wp:extent cx="790575" cy="148590"/>
                <wp:effectExtent l="0" t="0" r="28575" b="2286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485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6" o:spid="_x0000_s1026" style="position:absolute;margin-left:38.25pt;margin-top:117.4pt;width:62.25pt;height:11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" filled="f" strokecolor="red" strokeweight="1.5pt"/>
            </w:pict>
          </mc:Fallback>
        </mc:AlternateContent>
      </w:r>
      <w:r>
        <w:rPr>
          <w:noProof/>
          <w:lang w:eastAsia="en-GB"/>
        </w:rPr>
        <w:t xml:space="preserve"> </w:t>
      </w:r>
      <w:r w:rsidR="00721B29">
        <w:rPr>
          <w:noProof/>
          <w:lang w:eastAsia="en-GB"/>
        </w:rPr>
        <w:drawing>
          <wp:inline distT="0" distB="0" distL="0" distR="0" wp14:anchorId="71ECAF13" wp14:editId="2005733A">
            <wp:extent cx="5734050" cy="2628900"/>
            <wp:effectExtent l="323850" t="323850" r="323850" b="3238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07" b="9638"/>
                    <a:stretch/>
                  </pic:blipFill>
                  <pic:spPr bwMode="auto">
                    <a:xfrm>
                      <a:off x="0" y="0"/>
                      <a:ext cx="5734050" cy="262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25" w:rsidRDefault="008C0425" w:rsidP="009C25DF">
      <w:pPr>
        <w:pStyle w:val="ListParagraph"/>
        <w:spacing w:after="0" w:line="240" w:lineRule="auto"/>
        <w:ind w:left="927"/>
      </w:pPr>
    </w:p>
    <w:p w:rsidR="009C25DF" w:rsidRDefault="009C25DF" w:rsidP="009C25DF">
      <w:pPr>
        <w:pStyle w:val="ListParagraph"/>
        <w:spacing w:after="0" w:line="240" w:lineRule="auto"/>
        <w:ind w:left="927"/>
      </w:pPr>
    </w:p>
    <w:p w:rsidR="008C0425" w:rsidRDefault="008C0425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All opportunities currently available are shown. To narrow the results to those for a specific </w:t>
      </w:r>
      <w:r w:rsidRPr="008C0425">
        <w:rPr>
          <w:b/>
          <w:color w:val="00B050"/>
        </w:rPr>
        <w:t>organisation</w:t>
      </w:r>
      <w:r>
        <w:t xml:space="preserve">, </w:t>
      </w:r>
      <w:r w:rsidRPr="008C0425">
        <w:rPr>
          <w:b/>
          <w:color w:val="00B050"/>
        </w:rPr>
        <w:t>category</w:t>
      </w:r>
      <w:r>
        <w:t xml:space="preserve">, </w:t>
      </w:r>
      <w:r w:rsidRPr="008C0425">
        <w:rPr>
          <w:b/>
          <w:color w:val="00B050"/>
        </w:rPr>
        <w:t>region</w:t>
      </w:r>
      <w:r>
        <w:t xml:space="preserve">, </w:t>
      </w:r>
      <w:r w:rsidRPr="008C0425">
        <w:rPr>
          <w:b/>
          <w:color w:val="00B050"/>
        </w:rPr>
        <w:t>keyword</w:t>
      </w:r>
      <w:r w:rsidRPr="008C0425">
        <w:rPr>
          <w:color w:val="00B050"/>
        </w:rPr>
        <w:t xml:space="preserve"> </w:t>
      </w:r>
      <w:r>
        <w:t xml:space="preserve">or </w:t>
      </w:r>
      <w:r w:rsidRPr="008C0425">
        <w:rPr>
          <w:b/>
          <w:color w:val="00B050"/>
        </w:rPr>
        <w:t>date</w:t>
      </w:r>
      <w:r>
        <w:t xml:space="preserve">, use the search options on the left of the screen, then click </w:t>
      </w:r>
      <w:r w:rsidRPr="008C0425">
        <w:rPr>
          <w:b/>
          <w:color w:val="FF0000"/>
        </w:rPr>
        <w:t>Update</w:t>
      </w:r>
      <w:r>
        <w:t xml:space="preserve">: </w:t>
      </w:r>
    </w:p>
    <w:p w:rsidR="00721B29" w:rsidRDefault="005B6E75" w:rsidP="009C25DF">
      <w:pPr>
        <w:spacing w:after="0" w:line="240" w:lineRule="auto"/>
      </w:pPr>
      <w:r w:rsidRPr="005B6E75">
        <w:rPr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222D59" wp14:editId="1632686E">
                <wp:simplePos x="0" y="0"/>
                <wp:positionH relativeFrom="column">
                  <wp:posOffset>495300</wp:posOffset>
                </wp:positionH>
                <wp:positionV relativeFrom="paragraph">
                  <wp:posOffset>1960245</wp:posOffset>
                </wp:positionV>
                <wp:extent cx="485775" cy="323850"/>
                <wp:effectExtent l="0" t="0" r="28575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238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26" style="position:absolute;margin-left:39pt;margin-top:154.35pt;width:38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" filled="f" strokecolor="#00b050" strokeweight="1.5pt"/>
            </w:pict>
          </mc:Fallback>
        </mc:AlternateContent>
      </w:r>
      <w:r w:rsidRPr="005B6E75">
        <w:rPr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DD072C" wp14:editId="0868FA34">
                <wp:simplePos x="0" y="0"/>
                <wp:positionH relativeFrom="column">
                  <wp:posOffset>495300</wp:posOffset>
                </wp:positionH>
                <wp:positionV relativeFrom="paragraph">
                  <wp:posOffset>1626870</wp:posOffset>
                </wp:positionV>
                <wp:extent cx="885825" cy="323850"/>
                <wp:effectExtent l="0" t="0" r="2857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39pt;margin-top:128.1pt;width:69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" filled="f" strokecolor="#00b050" strokeweight="1.5pt"/>
            </w:pict>
          </mc:Fallback>
        </mc:AlternateContent>
      </w:r>
      <w:r w:rsidRPr="005B6E75">
        <w:rPr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5360DA" wp14:editId="1FB75B5F">
                <wp:simplePos x="0" y="0"/>
                <wp:positionH relativeFrom="column">
                  <wp:posOffset>485775</wp:posOffset>
                </wp:positionH>
                <wp:positionV relativeFrom="paragraph">
                  <wp:posOffset>950595</wp:posOffset>
                </wp:positionV>
                <wp:extent cx="1057275" cy="676275"/>
                <wp:effectExtent l="0" t="0" r="28575" b="2857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762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26" style="position:absolute;margin-left:38.25pt;margin-top:74.85pt;width:83.2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" filled="f" strokecolor="#00b050" strokeweight="1.5pt"/>
            </w:pict>
          </mc:Fallback>
        </mc:AlternateContent>
      </w:r>
      <w:r w:rsidRPr="005B6E75">
        <w:rPr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90CA0" wp14:editId="1FA62A0C">
                <wp:simplePos x="0" y="0"/>
                <wp:positionH relativeFrom="column">
                  <wp:posOffset>485775</wp:posOffset>
                </wp:positionH>
                <wp:positionV relativeFrom="paragraph">
                  <wp:posOffset>598170</wp:posOffset>
                </wp:positionV>
                <wp:extent cx="1152525" cy="323850"/>
                <wp:effectExtent l="0" t="0" r="28575" b="190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38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38.25pt;margin-top:47.1pt;width:90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" filled="f" strokecolor="#00b050" strokeweight="1.5pt"/>
            </w:pict>
          </mc:Fallback>
        </mc:AlternateContent>
      </w:r>
      <w:r w:rsidR="00721B29">
        <w:rPr>
          <w:noProof/>
          <w:lang w:eastAsia="en-GB"/>
        </w:rPr>
        <w:drawing>
          <wp:inline distT="0" distB="0" distL="0" distR="0" wp14:anchorId="1C3601A8" wp14:editId="5EEA5316">
            <wp:extent cx="5895975" cy="1933575"/>
            <wp:effectExtent l="323850" t="323850" r="314325" b="3333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845" r="14476" b="44118"/>
                    <a:stretch/>
                  </pic:blipFill>
                  <pic:spPr bwMode="auto">
                    <a:xfrm>
                      <a:off x="0" y="0"/>
                      <a:ext cx="5915883" cy="19401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5DF" w:rsidRDefault="005B6E75" w:rsidP="005C1662">
      <w:pPr>
        <w:spacing w:after="0" w:line="240" w:lineRule="auto"/>
        <w:ind w:left="72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600FC2" wp14:editId="094937C2">
                <wp:simplePos x="0" y="0"/>
                <wp:positionH relativeFrom="column">
                  <wp:posOffset>1809751</wp:posOffset>
                </wp:positionH>
                <wp:positionV relativeFrom="paragraph">
                  <wp:posOffset>264795</wp:posOffset>
                </wp:positionV>
                <wp:extent cx="552450" cy="295275"/>
                <wp:effectExtent l="0" t="0" r="19050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952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142.5pt;margin-top:20.85pt;width:43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" filled="f" strokecolor="red" strokeweight="1.5pt"/>
            </w:pict>
          </mc:Fallback>
        </mc:AlternateContent>
      </w:r>
      <w:r w:rsidR="008C0425">
        <w:rPr>
          <w:noProof/>
          <w:lang w:eastAsia="en-GB"/>
        </w:rPr>
        <w:drawing>
          <wp:inline distT="0" distB="0" distL="0" distR="0" wp14:anchorId="58ECBC61" wp14:editId="0D03CA34">
            <wp:extent cx="1219200" cy="190500"/>
            <wp:effectExtent l="323850" t="323850" r="323850" b="3238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9233" b="29005"/>
                    <a:stretch/>
                  </pic:blipFill>
                  <pic:spPr bwMode="auto">
                    <a:xfrm>
                      <a:off x="0" y="0"/>
                      <a:ext cx="1219200" cy="190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25" w:rsidRDefault="00E75F07" w:rsidP="009C25DF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Once the relevant opportunity has been located, click into the </w:t>
      </w:r>
      <w:r w:rsidRPr="00E75F07">
        <w:rPr>
          <w:b/>
          <w:color w:val="FF0000"/>
        </w:rPr>
        <w:t>Title</w:t>
      </w:r>
      <w:r>
        <w:t>:</w:t>
      </w:r>
    </w:p>
    <w:p w:rsidR="00721B29" w:rsidRDefault="00E75F07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5548F3" wp14:editId="25DC4442">
                <wp:simplePos x="0" y="0"/>
                <wp:positionH relativeFrom="column">
                  <wp:posOffset>457200</wp:posOffset>
                </wp:positionH>
                <wp:positionV relativeFrom="paragraph">
                  <wp:posOffset>833755</wp:posOffset>
                </wp:positionV>
                <wp:extent cx="1600200" cy="123825"/>
                <wp:effectExtent l="0" t="0" r="19050" b="285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38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26" style="position:absolute;margin-left:36pt;margin-top:65.65pt;width:126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" filled="f" strokecolor="red" strokeweight="1.5pt"/>
            </w:pict>
          </mc:Fallback>
        </mc:AlternateContent>
      </w:r>
      <w:r w:rsidR="00721B29">
        <w:rPr>
          <w:noProof/>
          <w:lang w:eastAsia="en-GB"/>
        </w:rPr>
        <w:drawing>
          <wp:inline distT="0" distB="0" distL="0" distR="0" wp14:anchorId="0E335160" wp14:editId="61C58898">
            <wp:extent cx="6010275" cy="730095"/>
            <wp:effectExtent l="323850" t="323850" r="314325" b="3181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8115" cy="7310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70B" w:rsidRDefault="00FA470B" w:rsidP="009C25DF">
      <w:pPr>
        <w:pStyle w:val="ListParagraph"/>
        <w:spacing w:after="0" w:line="240" w:lineRule="auto"/>
        <w:ind w:left="927"/>
      </w:pPr>
    </w:p>
    <w:p w:rsidR="009C25DF" w:rsidRDefault="009C25DF" w:rsidP="009C25DF">
      <w:pPr>
        <w:pStyle w:val="ListParagraph"/>
        <w:spacing w:after="0" w:line="240" w:lineRule="auto"/>
        <w:ind w:left="927"/>
      </w:pPr>
    </w:p>
    <w:p w:rsidR="00E75F07" w:rsidRDefault="00E75F07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Details of the opportunity are shown. To register interest, click </w:t>
      </w:r>
      <w:r w:rsidRPr="00E75F07">
        <w:rPr>
          <w:b/>
          <w:color w:val="FF0000"/>
        </w:rPr>
        <w:t>Login and register interest in the opportunity</w:t>
      </w:r>
      <w:r>
        <w:t>:</w:t>
      </w:r>
    </w:p>
    <w:p w:rsidR="00721B29" w:rsidRDefault="00E75F07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161C50" wp14:editId="554914E2">
                <wp:simplePos x="0" y="0"/>
                <wp:positionH relativeFrom="column">
                  <wp:posOffset>4219575</wp:posOffset>
                </wp:positionH>
                <wp:positionV relativeFrom="paragraph">
                  <wp:posOffset>1198245</wp:posOffset>
                </wp:positionV>
                <wp:extent cx="1600200" cy="209550"/>
                <wp:effectExtent l="0" t="0" r="19050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095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margin-left:332.25pt;margin-top:94.35pt;width:126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" filled="f" strokecolor="red" strokeweight="1.5pt"/>
            </w:pict>
          </mc:Fallback>
        </mc:AlternateContent>
      </w:r>
      <w:r w:rsidR="00721B29">
        <w:rPr>
          <w:noProof/>
          <w:lang w:eastAsia="en-GB"/>
        </w:rPr>
        <w:drawing>
          <wp:inline distT="0" distB="0" distL="0" distR="0" wp14:anchorId="6FB30AA0" wp14:editId="42AB84E0">
            <wp:extent cx="5724370" cy="3609975"/>
            <wp:effectExtent l="323850" t="323850" r="314960" b="3143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0402"/>
                    <a:stretch/>
                  </pic:blipFill>
                  <pic:spPr bwMode="auto">
                    <a:xfrm>
                      <a:off x="0" y="0"/>
                      <a:ext cx="5731510" cy="36144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70B" w:rsidRDefault="00FA470B" w:rsidP="009C25DF">
      <w:pPr>
        <w:pStyle w:val="ListParagraph"/>
        <w:spacing w:after="0" w:line="240" w:lineRule="auto"/>
        <w:ind w:left="927"/>
      </w:pPr>
    </w:p>
    <w:p w:rsidR="009C25DF" w:rsidRDefault="009C25DF" w:rsidP="009C25DF">
      <w:pPr>
        <w:pStyle w:val="ListParagraph"/>
        <w:spacing w:after="0" w:line="240" w:lineRule="auto"/>
        <w:ind w:left="927"/>
      </w:pPr>
    </w:p>
    <w:p w:rsidR="00A105EF" w:rsidRDefault="00A105EF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Enter your username and password, then click </w:t>
      </w:r>
      <w:r w:rsidRPr="00FA470B">
        <w:rPr>
          <w:b/>
          <w:color w:val="FF0000"/>
        </w:rPr>
        <w:t>Continue</w:t>
      </w:r>
      <w:r>
        <w:t>:</w:t>
      </w:r>
    </w:p>
    <w:p w:rsidR="00721B29" w:rsidRDefault="00A105EF" w:rsidP="009C25DF">
      <w:pPr>
        <w:spacing w:after="0" w:line="240" w:lineRule="auto"/>
        <w:ind w:left="72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55CD1" wp14:editId="539696CA">
                <wp:simplePos x="0" y="0"/>
                <wp:positionH relativeFrom="column">
                  <wp:posOffset>1419225</wp:posOffset>
                </wp:positionH>
                <wp:positionV relativeFrom="paragraph">
                  <wp:posOffset>1530350</wp:posOffset>
                </wp:positionV>
                <wp:extent cx="428625" cy="180975"/>
                <wp:effectExtent l="0" t="0" r="28575" b="2857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809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111.75pt;margin-top:120.5pt;width:33.7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" filled="f" strokecolor="red" strokeweight="1.5pt"/>
            </w:pict>
          </mc:Fallback>
        </mc:AlternateContent>
      </w:r>
      <w:r w:rsidR="00721B29">
        <w:rPr>
          <w:noProof/>
          <w:lang w:eastAsia="en-GB"/>
        </w:rPr>
        <w:drawing>
          <wp:inline distT="0" distB="0" distL="0" distR="0" wp14:anchorId="5323AD8E" wp14:editId="1AC60930">
            <wp:extent cx="1609725" cy="1358858"/>
            <wp:effectExtent l="323850" t="323850" r="314325" b="3181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546" b="8202"/>
                    <a:stretch/>
                  </pic:blipFill>
                  <pic:spPr bwMode="auto">
                    <a:xfrm>
                      <a:off x="0" y="0"/>
                      <a:ext cx="1609725" cy="13588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5DF" w:rsidRDefault="009C25DF" w:rsidP="009C25DF">
      <w:pPr>
        <w:pStyle w:val="ListParagraph"/>
        <w:spacing w:after="0" w:line="240" w:lineRule="auto"/>
        <w:ind w:left="927"/>
      </w:pPr>
    </w:p>
    <w:p w:rsidR="009C25DF" w:rsidRDefault="009C25DF" w:rsidP="009C25DF">
      <w:pPr>
        <w:pStyle w:val="ListParagraph"/>
        <w:spacing w:after="0" w:line="240" w:lineRule="auto"/>
        <w:ind w:left="927"/>
      </w:pPr>
    </w:p>
    <w:p w:rsidR="009C25DF" w:rsidRDefault="009C25DF" w:rsidP="009C25DF">
      <w:pPr>
        <w:pStyle w:val="ListParagraph"/>
        <w:spacing w:after="0" w:line="240" w:lineRule="auto"/>
        <w:ind w:left="927"/>
      </w:pPr>
    </w:p>
    <w:p w:rsidR="00096F83" w:rsidRDefault="00641518" w:rsidP="009C25DF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Once logged in, click </w:t>
      </w:r>
      <w:r w:rsidRPr="00641518">
        <w:rPr>
          <w:b/>
          <w:color w:val="FF0000"/>
        </w:rPr>
        <w:t>Register interest in this opportunity</w:t>
      </w:r>
      <w:r>
        <w:t>:</w:t>
      </w:r>
    </w:p>
    <w:p w:rsidR="00641518" w:rsidRDefault="00641518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B3FCB" wp14:editId="59AB21EA">
                <wp:simplePos x="0" y="0"/>
                <wp:positionH relativeFrom="column">
                  <wp:posOffset>4181475</wp:posOffset>
                </wp:positionH>
                <wp:positionV relativeFrom="paragraph">
                  <wp:posOffset>1007110</wp:posOffset>
                </wp:positionV>
                <wp:extent cx="1304925" cy="180975"/>
                <wp:effectExtent l="0" t="0" r="28575" b="2857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809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6" style="position:absolute;margin-left:329.25pt;margin-top:79.3pt;width:102.7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" filled="f" strokecolor="red" strokeweight="1.5pt"/>
            </w:pict>
          </mc:Fallback>
        </mc:AlternateContent>
      </w:r>
      <w:r w:rsidR="00721B29">
        <w:rPr>
          <w:noProof/>
          <w:lang w:eastAsia="en-GB"/>
        </w:rPr>
        <w:drawing>
          <wp:inline distT="0" distB="0" distL="0" distR="0" wp14:anchorId="1540FFAD" wp14:editId="799D5860">
            <wp:extent cx="5731510" cy="2531417"/>
            <wp:effectExtent l="323850" t="323850" r="326390" b="3263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4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4D0" w:rsidRDefault="000244D0" w:rsidP="009C25DF">
      <w:pPr>
        <w:pStyle w:val="ListParagraph"/>
        <w:spacing w:after="0" w:line="240" w:lineRule="auto"/>
        <w:ind w:left="927"/>
      </w:pPr>
    </w:p>
    <w:p w:rsidR="005C1662" w:rsidRDefault="005C1662" w:rsidP="005C1662">
      <w:pPr>
        <w:pStyle w:val="ListParagraph"/>
        <w:spacing w:after="0" w:line="240" w:lineRule="auto"/>
        <w:ind w:left="927" w:firstLine="513"/>
        <w:rPr>
          <w:b/>
          <w:color w:val="548DD4" w:themeColor="text2" w:themeTint="99"/>
          <w:sz w:val="24"/>
          <w:szCs w:val="24"/>
        </w:rPr>
      </w:pPr>
    </w:p>
    <w:p w:rsidR="005C1662" w:rsidRDefault="005C1662" w:rsidP="005C1662">
      <w:pPr>
        <w:pStyle w:val="ListParagraph"/>
        <w:spacing w:after="0" w:line="240" w:lineRule="auto"/>
        <w:ind w:left="927" w:firstLine="513"/>
        <w:rPr>
          <w:b/>
          <w:color w:val="548DD4" w:themeColor="text2" w:themeTint="99"/>
          <w:sz w:val="24"/>
          <w:szCs w:val="24"/>
        </w:rPr>
      </w:pPr>
    </w:p>
    <w:p w:rsidR="005C1662" w:rsidRDefault="005C1662" w:rsidP="005C1662">
      <w:pPr>
        <w:pStyle w:val="ListParagraph"/>
        <w:spacing w:after="0" w:line="240" w:lineRule="auto"/>
        <w:ind w:left="927" w:firstLine="513"/>
        <w:rPr>
          <w:b/>
          <w:color w:val="548DD4" w:themeColor="text2" w:themeTint="99"/>
          <w:sz w:val="24"/>
          <w:szCs w:val="24"/>
        </w:rPr>
      </w:pPr>
    </w:p>
    <w:p w:rsidR="005C1662" w:rsidRDefault="005C1662" w:rsidP="005C1662">
      <w:pPr>
        <w:pStyle w:val="ListParagraph"/>
        <w:spacing w:after="0" w:line="240" w:lineRule="auto"/>
        <w:ind w:left="927" w:firstLine="513"/>
        <w:rPr>
          <w:b/>
          <w:color w:val="548DD4" w:themeColor="text2" w:themeTint="99"/>
          <w:sz w:val="24"/>
          <w:szCs w:val="24"/>
        </w:rPr>
      </w:pPr>
    </w:p>
    <w:p w:rsidR="005C1662" w:rsidRDefault="005C1662" w:rsidP="005C1662">
      <w:pPr>
        <w:spacing w:after="0" w:line="240" w:lineRule="auto"/>
        <w:ind w:firstLine="567"/>
      </w:pPr>
      <w:r w:rsidRPr="005C1662">
        <w:rPr>
          <w:b/>
          <w:color w:val="548DD4" w:themeColor="text2" w:themeTint="99"/>
          <w:sz w:val="24"/>
          <w:szCs w:val="24"/>
        </w:rPr>
        <w:t>Locat</w:t>
      </w:r>
      <w:r w:rsidRPr="005C1662">
        <w:rPr>
          <w:b/>
          <w:color w:val="548DD4" w:themeColor="text2" w:themeTint="99"/>
          <w:sz w:val="24"/>
          <w:szCs w:val="24"/>
        </w:rPr>
        <w:t>ing</w:t>
      </w:r>
      <w:r w:rsidRPr="005C1662">
        <w:rPr>
          <w:b/>
          <w:color w:val="548DD4" w:themeColor="text2" w:themeTint="99"/>
          <w:sz w:val="24"/>
          <w:szCs w:val="24"/>
        </w:rPr>
        <w:t xml:space="preserve"> Documentation Relating to an Opportunity</w:t>
      </w:r>
    </w:p>
    <w:p w:rsidR="005C1662" w:rsidRDefault="005C1662" w:rsidP="009C25DF">
      <w:pPr>
        <w:pStyle w:val="ListParagraph"/>
        <w:spacing w:after="0" w:line="240" w:lineRule="auto"/>
        <w:ind w:left="927"/>
      </w:pPr>
    </w:p>
    <w:p w:rsidR="00721B29" w:rsidRDefault="00641518" w:rsidP="009C25DF">
      <w:pPr>
        <w:pStyle w:val="ListParagraph"/>
        <w:numPr>
          <w:ilvl w:val="0"/>
          <w:numId w:val="2"/>
        </w:numPr>
        <w:spacing w:after="0" w:line="240" w:lineRule="auto"/>
      </w:pPr>
      <w:r>
        <w:t>Confirmation will be given once the expression of interest has been successfully registered.</w:t>
      </w:r>
    </w:p>
    <w:p w:rsidR="00641518" w:rsidRDefault="00641518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To view in Invitation To Tender information immediately, click the </w:t>
      </w:r>
      <w:r w:rsidRPr="00641518">
        <w:rPr>
          <w:b/>
          <w:color w:val="FF0000"/>
        </w:rPr>
        <w:t>link to the ITT event</w:t>
      </w:r>
      <w:r>
        <w:t>:</w:t>
      </w:r>
    </w:p>
    <w:p w:rsidR="00721B29" w:rsidRDefault="00641518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54547C" wp14:editId="5239EB64">
                <wp:simplePos x="0" y="0"/>
                <wp:positionH relativeFrom="column">
                  <wp:posOffset>647700</wp:posOffset>
                </wp:positionH>
                <wp:positionV relativeFrom="paragraph">
                  <wp:posOffset>1819910</wp:posOffset>
                </wp:positionV>
                <wp:extent cx="1390650" cy="123825"/>
                <wp:effectExtent l="0" t="0" r="19050" b="2857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38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026" style="position:absolute;margin-left:51pt;margin-top:143.3pt;width:109.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" filled="f" strokecolor="red" strokeweight="1.5pt"/>
            </w:pict>
          </mc:Fallback>
        </mc:AlternateContent>
      </w:r>
      <w:r w:rsidR="00721B29">
        <w:rPr>
          <w:noProof/>
          <w:lang w:eastAsia="en-GB"/>
        </w:rPr>
        <w:drawing>
          <wp:inline distT="0" distB="0" distL="0" distR="0" wp14:anchorId="13084D13" wp14:editId="40817B0A">
            <wp:extent cx="5731510" cy="3497078"/>
            <wp:effectExtent l="323850" t="323850" r="326390" b="3321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70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B29" w:rsidRDefault="00721B29" w:rsidP="009C25DF">
      <w:pPr>
        <w:spacing w:after="0" w:line="240" w:lineRule="auto"/>
      </w:pPr>
    </w:p>
    <w:p w:rsidR="00641518" w:rsidRDefault="00641518" w:rsidP="009C25DF">
      <w:pPr>
        <w:spacing w:after="0" w:line="240" w:lineRule="auto"/>
      </w:pPr>
    </w:p>
    <w:p w:rsidR="00641518" w:rsidRDefault="00641518" w:rsidP="009C25DF">
      <w:pPr>
        <w:spacing w:after="0" w:line="240" w:lineRule="auto"/>
      </w:pPr>
    </w:p>
    <w:p w:rsidR="0061271E" w:rsidRDefault="00641518" w:rsidP="005C1662">
      <w:pPr>
        <w:pStyle w:val="ListParagraph"/>
        <w:numPr>
          <w:ilvl w:val="0"/>
          <w:numId w:val="2"/>
        </w:num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626B47" wp14:editId="0CBA6F11">
                <wp:simplePos x="0" y="0"/>
                <wp:positionH relativeFrom="column">
                  <wp:posOffset>933450</wp:posOffset>
                </wp:positionH>
                <wp:positionV relativeFrom="paragraph">
                  <wp:posOffset>2628900</wp:posOffset>
                </wp:positionV>
                <wp:extent cx="3581400" cy="266700"/>
                <wp:effectExtent l="0" t="0" r="19050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667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73.5pt;margin-top:207pt;width:282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" filled="f" strokecolor="red" strokeweight="1.5pt"/>
            </w:pict>
          </mc:Fallback>
        </mc:AlternateContent>
      </w:r>
      <w:r w:rsidR="0061271E">
        <w:t>Alternatively, you will also receive an email with a link to the relevant opportunity.</w:t>
      </w:r>
      <w:r>
        <w:t xml:space="preserve"> This can be used to access the ITT information at a later date, by clicking into the </w:t>
      </w:r>
      <w:r w:rsidRPr="005C1662">
        <w:rPr>
          <w:b/>
          <w:color w:val="FF0000"/>
        </w:rPr>
        <w:t xml:space="preserve">link </w:t>
      </w:r>
      <w:r>
        <w:t>and logging in to the system:</w:t>
      </w:r>
      <w:r w:rsidRPr="00641518">
        <w:rPr>
          <w:noProof/>
          <w:lang w:eastAsia="en-GB"/>
        </w:rPr>
        <w:t xml:space="preserve"> </w:t>
      </w:r>
      <w:r w:rsidR="0061271E">
        <w:rPr>
          <w:noProof/>
          <w:lang w:eastAsia="en-GB"/>
        </w:rPr>
        <w:drawing>
          <wp:inline distT="0" distB="0" distL="0" distR="0" wp14:anchorId="5BB8615A" wp14:editId="4B7BA8E3">
            <wp:extent cx="3761083" cy="3286125"/>
            <wp:effectExtent l="323850" t="323850" r="316230" b="3143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9417" cy="32846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041A" w:rsidRDefault="0086041A" w:rsidP="009C25DF">
      <w:pPr>
        <w:spacing w:after="0" w:line="240" w:lineRule="auto"/>
        <w:ind w:left="567"/>
      </w:pPr>
    </w:p>
    <w:p w:rsidR="005C1662" w:rsidRDefault="005C1662" w:rsidP="009C25DF">
      <w:pPr>
        <w:spacing w:after="0" w:line="240" w:lineRule="auto"/>
        <w:ind w:left="567"/>
      </w:pPr>
    </w:p>
    <w:p w:rsidR="000244D0" w:rsidRDefault="0086041A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 link will take you to a screen showing the Events relevant to the </w:t>
      </w:r>
      <w:r w:rsidR="000244D0">
        <w:t>opportunity.</w:t>
      </w:r>
    </w:p>
    <w:p w:rsidR="000244D0" w:rsidRDefault="000244D0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 </w:t>
      </w:r>
      <w:r w:rsidRPr="00E05458">
        <w:rPr>
          <w:b/>
        </w:rPr>
        <w:t>Events</w:t>
      </w:r>
      <w:r>
        <w:t xml:space="preserve"> screen confirms </w:t>
      </w:r>
      <w:r w:rsidRPr="000244D0">
        <w:rPr>
          <w:b/>
          <w:color w:val="00B050"/>
        </w:rPr>
        <w:t>expression of interest accepted</w:t>
      </w:r>
      <w:r>
        <w:t>.</w:t>
      </w:r>
    </w:p>
    <w:p w:rsidR="0061271E" w:rsidRDefault="00BD3A31" w:rsidP="009C25DF">
      <w:pPr>
        <w:pStyle w:val="ListParagraph"/>
        <w:numPr>
          <w:ilvl w:val="0"/>
          <w:numId w:val="2"/>
        </w:num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059ACA" wp14:editId="73102945">
                <wp:simplePos x="0" y="0"/>
                <wp:positionH relativeFrom="column">
                  <wp:posOffset>2885440</wp:posOffset>
                </wp:positionH>
                <wp:positionV relativeFrom="paragraph">
                  <wp:posOffset>2586990</wp:posOffset>
                </wp:positionV>
                <wp:extent cx="1266825" cy="133350"/>
                <wp:effectExtent l="0" t="0" r="28575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33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26" style="position:absolute;margin-left:227.2pt;margin-top:203.7pt;width:99.7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" filled="f" strokecolor="#00b050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0C3FDD" wp14:editId="46FAEE9B">
                <wp:simplePos x="0" y="0"/>
                <wp:positionH relativeFrom="column">
                  <wp:posOffset>5219700</wp:posOffset>
                </wp:positionH>
                <wp:positionV relativeFrom="paragraph">
                  <wp:posOffset>1224915</wp:posOffset>
                </wp:positionV>
                <wp:extent cx="323850" cy="123825"/>
                <wp:effectExtent l="0" t="0" r="19050" b="285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411pt;margin-top:96.45pt;width:25.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" filled="f" strokecolor="red" strokeweight="1.5pt"/>
            </w:pict>
          </mc:Fallback>
        </mc:AlternateContent>
      </w:r>
      <w:r w:rsidR="000244D0">
        <w:t xml:space="preserve">To view </w:t>
      </w:r>
      <w:r w:rsidR="000244D0" w:rsidRPr="00E05458">
        <w:t>further ITT information</w:t>
      </w:r>
      <w:r w:rsidR="000244D0">
        <w:t xml:space="preserve">, click </w:t>
      </w:r>
      <w:r w:rsidR="000244D0" w:rsidRPr="00E05458">
        <w:rPr>
          <w:b/>
          <w:color w:val="FF0000"/>
        </w:rPr>
        <w:t>Start</w:t>
      </w:r>
      <w:r w:rsidR="000244D0" w:rsidRPr="00E05458">
        <w:rPr>
          <w:color w:val="FF0000"/>
        </w:rPr>
        <w:t xml:space="preserve"> </w:t>
      </w:r>
      <w:r w:rsidR="000244D0">
        <w:t xml:space="preserve">on the </w:t>
      </w:r>
      <w:r w:rsidR="000244D0" w:rsidRPr="00E05458">
        <w:rPr>
          <w:b/>
        </w:rPr>
        <w:t>ITT event</w:t>
      </w:r>
      <w:r w:rsidR="000244D0">
        <w:t>:</w:t>
      </w:r>
      <w:r w:rsidR="0061271E">
        <w:rPr>
          <w:noProof/>
          <w:lang w:eastAsia="en-GB"/>
        </w:rPr>
        <w:drawing>
          <wp:inline distT="0" distB="0" distL="0" distR="0" wp14:anchorId="23A08AAD" wp14:editId="60F4C492">
            <wp:extent cx="4810125" cy="2578762"/>
            <wp:effectExtent l="323850" t="323850" r="314325" b="3168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1308" cy="25793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3A57" w:rsidRDefault="00E73A57" w:rsidP="009C25DF">
      <w:pPr>
        <w:spacing w:after="0" w:line="240" w:lineRule="auto"/>
      </w:pPr>
    </w:p>
    <w:p w:rsidR="00E73A57" w:rsidRDefault="00E73A57" w:rsidP="009C25DF">
      <w:pPr>
        <w:spacing w:after="0" w:line="240" w:lineRule="auto"/>
      </w:pPr>
    </w:p>
    <w:p w:rsidR="005C1662" w:rsidRDefault="005C1662" w:rsidP="009C25DF">
      <w:pPr>
        <w:spacing w:after="0" w:line="240" w:lineRule="auto"/>
      </w:pPr>
    </w:p>
    <w:p w:rsidR="005C1662" w:rsidRDefault="005C1662" w:rsidP="009C25DF">
      <w:pPr>
        <w:spacing w:after="0" w:line="240" w:lineRule="auto"/>
      </w:pPr>
    </w:p>
    <w:p w:rsidR="00E73A57" w:rsidRDefault="00E73A57" w:rsidP="009C25DF">
      <w:pPr>
        <w:spacing w:after="0" w:line="240" w:lineRule="auto"/>
      </w:pPr>
    </w:p>
    <w:p w:rsidR="00E73A57" w:rsidRDefault="00E73A57" w:rsidP="009C25DF">
      <w:pPr>
        <w:spacing w:after="0" w:line="240" w:lineRule="auto"/>
      </w:pPr>
    </w:p>
    <w:p w:rsidR="00E73A57" w:rsidRDefault="00E73A57" w:rsidP="009C25DF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The below screen shows the </w:t>
      </w:r>
      <w:r w:rsidRPr="00EB57BC">
        <w:rPr>
          <w:b/>
          <w:color w:val="FF0000"/>
        </w:rPr>
        <w:t>Main details</w:t>
      </w:r>
      <w:r w:rsidRPr="00EB57BC">
        <w:rPr>
          <w:color w:val="FF0000"/>
        </w:rPr>
        <w:t xml:space="preserve"> </w:t>
      </w:r>
      <w:r>
        <w:t>of the opportunity.</w:t>
      </w:r>
    </w:p>
    <w:p w:rsidR="00E73A57" w:rsidRDefault="00E73A57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 </w:t>
      </w:r>
      <w:r w:rsidRPr="00EB57BC">
        <w:rPr>
          <w:b/>
          <w:color w:val="00B050"/>
        </w:rPr>
        <w:t>Time remaining</w:t>
      </w:r>
      <w:r w:rsidRPr="00EB57BC">
        <w:rPr>
          <w:color w:val="00B050"/>
        </w:rPr>
        <w:t xml:space="preserve"> </w:t>
      </w:r>
      <w:r>
        <w:t>box shows how long is left until the submission deadline.</w:t>
      </w:r>
    </w:p>
    <w:p w:rsidR="00E73A57" w:rsidRDefault="00EB57BC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 </w:t>
      </w:r>
      <w:r w:rsidRPr="00EB57BC">
        <w:rPr>
          <w:b/>
          <w:color w:val="F79646" w:themeColor="accent6"/>
        </w:rPr>
        <w:t>Messages</w:t>
      </w:r>
      <w:r>
        <w:t xml:space="preserve"> box shows whether any additional messages relating to the opportunity have been received.</w:t>
      </w:r>
      <w:r w:rsidR="005C1662">
        <w:t xml:space="preserve"> The </w:t>
      </w:r>
      <w:r w:rsidR="005C1662" w:rsidRPr="005C1662">
        <w:rPr>
          <w:b/>
          <w:color w:val="F79646" w:themeColor="accent6"/>
        </w:rPr>
        <w:t>Messages</w:t>
      </w:r>
      <w:r w:rsidR="005C1662" w:rsidRPr="005C1662">
        <w:rPr>
          <w:color w:val="F79646" w:themeColor="accent6"/>
        </w:rPr>
        <w:t xml:space="preserve"> </w:t>
      </w:r>
      <w:r w:rsidR="005C1662">
        <w:t>function works in a similar way to email.</w:t>
      </w:r>
    </w:p>
    <w:p w:rsidR="0061271E" w:rsidRDefault="00EB57BC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25F7F2" wp14:editId="30A5CFC3">
                <wp:simplePos x="0" y="0"/>
                <wp:positionH relativeFrom="column">
                  <wp:posOffset>390525</wp:posOffset>
                </wp:positionH>
                <wp:positionV relativeFrom="paragraph">
                  <wp:posOffset>910590</wp:posOffset>
                </wp:positionV>
                <wp:extent cx="3476625" cy="552450"/>
                <wp:effectExtent l="0" t="0" r="28575" b="190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524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30.75pt;margin-top:71.7pt;width:273.7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" filled="f" strokecolor="red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20454D" wp14:editId="450F9688">
                <wp:simplePos x="0" y="0"/>
                <wp:positionH relativeFrom="column">
                  <wp:posOffset>4114799</wp:posOffset>
                </wp:positionH>
                <wp:positionV relativeFrom="paragraph">
                  <wp:posOffset>1510665</wp:posOffset>
                </wp:positionV>
                <wp:extent cx="1876425" cy="762000"/>
                <wp:effectExtent l="0" t="0" r="28575" b="190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6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26" style="position:absolute;margin-left:324pt;margin-top:118.95pt;width:147.75pt;height:6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" filled="f" strokecolor="#f79646 [3209]" strokeweight="1.5pt"/>
            </w:pict>
          </mc:Fallback>
        </mc:AlternateContent>
      </w:r>
      <w:r w:rsidRPr="00EB57BC">
        <w:rPr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0EA70B" wp14:editId="072AF6FD">
                <wp:simplePos x="0" y="0"/>
                <wp:positionH relativeFrom="column">
                  <wp:posOffset>4114800</wp:posOffset>
                </wp:positionH>
                <wp:positionV relativeFrom="paragraph">
                  <wp:posOffset>529590</wp:posOffset>
                </wp:positionV>
                <wp:extent cx="1876425" cy="819150"/>
                <wp:effectExtent l="0" t="0" r="28575" b="190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8191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26" style="position:absolute;margin-left:324pt;margin-top:41.7pt;width:147.75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" filled="f" strokecolor="#00b050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1651FEEA" wp14:editId="62AD078D">
            <wp:extent cx="5731510" cy="3113141"/>
            <wp:effectExtent l="323850" t="323850" r="326390" b="3162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1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57BC" w:rsidRDefault="00EB57BC" w:rsidP="009C25DF">
      <w:pPr>
        <w:pStyle w:val="ListParagraph"/>
        <w:spacing w:after="0" w:line="240" w:lineRule="auto"/>
        <w:ind w:left="927"/>
      </w:pPr>
    </w:p>
    <w:p w:rsidR="005C1662" w:rsidRDefault="005C1662" w:rsidP="009C25DF">
      <w:pPr>
        <w:pStyle w:val="ListParagraph"/>
        <w:spacing w:after="0" w:line="240" w:lineRule="auto"/>
        <w:ind w:left="927"/>
      </w:pPr>
    </w:p>
    <w:p w:rsidR="00EB57BC" w:rsidRDefault="00EB57BC" w:rsidP="009C25DF">
      <w:pPr>
        <w:pStyle w:val="ListParagraph"/>
        <w:numPr>
          <w:ilvl w:val="0"/>
          <w:numId w:val="2"/>
        </w:numPr>
        <w:spacing w:after="0" w:line="240" w:lineRule="auto"/>
      </w:pPr>
      <w:r>
        <w:t>Further down the ITT screen can be seen a list of</w:t>
      </w:r>
      <w:r w:rsidR="00E73A57">
        <w:t xml:space="preserve"> </w:t>
      </w:r>
      <w:r w:rsidR="00E73A57" w:rsidRPr="00EB57BC">
        <w:rPr>
          <w:b/>
          <w:color w:val="FF0000"/>
        </w:rPr>
        <w:t>Attachments</w:t>
      </w:r>
      <w:r w:rsidR="00E73A57" w:rsidRPr="00EB57BC">
        <w:rPr>
          <w:color w:val="FF0000"/>
        </w:rPr>
        <w:t xml:space="preserve"> </w:t>
      </w:r>
      <w:r w:rsidR="00E73A57">
        <w:t xml:space="preserve">which should </w:t>
      </w:r>
      <w:r>
        <w:t xml:space="preserve">be </w:t>
      </w:r>
      <w:r w:rsidR="00E73A57">
        <w:t>view</w:t>
      </w:r>
      <w:r>
        <w:t>ed</w:t>
      </w:r>
      <w:r w:rsidR="00E73A57">
        <w:t xml:space="preserve"> before responding to the </w:t>
      </w:r>
      <w:r>
        <w:t>opportunity.</w:t>
      </w:r>
    </w:p>
    <w:p w:rsidR="00EB57BC" w:rsidRDefault="00EB57BC" w:rsidP="009C25DF">
      <w:pPr>
        <w:pStyle w:val="ListParagraph"/>
        <w:numPr>
          <w:ilvl w:val="0"/>
          <w:numId w:val="2"/>
        </w:numPr>
        <w:spacing w:after="0" w:line="240" w:lineRule="auto"/>
      </w:pPr>
      <w:r w:rsidRPr="00EB57BC">
        <w:rPr>
          <w:b/>
          <w:color w:val="00B050"/>
        </w:rPr>
        <w:t>Terms &amp; conditions</w:t>
      </w:r>
      <w:r w:rsidRPr="00EB57BC">
        <w:rPr>
          <w:color w:val="00B050"/>
        </w:rPr>
        <w:t xml:space="preserve"> </w:t>
      </w:r>
      <w:r>
        <w:t>which should be read before responding to the opportunity are also shown.</w:t>
      </w:r>
    </w:p>
    <w:p w:rsidR="0061271E" w:rsidRDefault="00EB57BC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For each </w:t>
      </w:r>
      <w:r w:rsidRPr="00EB57BC">
        <w:rPr>
          <w:b/>
        </w:rPr>
        <w:t>attachment</w:t>
      </w:r>
      <w:r>
        <w:t xml:space="preserve"> and </w:t>
      </w:r>
      <w:r w:rsidRPr="00EB57BC">
        <w:rPr>
          <w:b/>
        </w:rPr>
        <w:t>terms and conditions</w:t>
      </w:r>
      <w:r>
        <w:t xml:space="preserve"> document, </w:t>
      </w:r>
      <w:r w:rsidR="00E73A57">
        <w:t xml:space="preserve">open </w:t>
      </w:r>
      <w:r>
        <w:t>by clicking into its name</w:t>
      </w:r>
      <w:r w:rsidR="00E73A57">
        <w:t>.</w:t>
      </w:r>
    </w:p>
    <w:p w:rsidR="0061271E" w:rsidRDefault="00A05370" w:rsidP="009C25DF">
      <w:pPr>
        <w:spacing w:after="0" w:line="240" w:lineRule="auto"/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0791CA" wp14:editId="7470C134">
                <wp:simplePos x="0" y="0"/>
                <wp:positionH relativeFrom="column">
                  <wp:posOffset>838200</wp:posOffset>
                </wp:positionH>
                <wp:positionV relativeFrom="paragraph">
                  <wp:posOffset>2400300</wp:posOffset>
                </wp:positionV>
                <wp:extent cx="1857375" cy="552450"/>
                <wp:effectExtent l="0" t="0" r="28575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524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26" style="position:absolute;margin-left:66pt;margin-top:189pt;width:146.2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" filled="f" strokecolor="#00b050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B0EB64" wp14:editId="32432CC7">
                <wp:simplePos x="0" y="0"/>
                <wp:positionH relativeFrom="column">
                  <wp:posOffset>838200</wp:posOffset>
                </wp:positionH>
                <wp:positionV relativeFrom="paragraph">
                  <wp:posOffset>361950</wp:posOffset>
                </wp:positionV>
                <wp:extent cx="3429000" cy="1857375"/>
                <wp:effectExtent l="0" t="0" r="19050" b="2857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8573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5" o:spid="_x0000_s1026" style="position:absolute;margin-left:66pt;margin-top:28.5pt;width:270pt;height:14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" filled="f" strokecolor="red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561992C7" wp14:editId="2E20B6E2">
            <wp:extent cx="3648434" cy="2838450"/>
            <wp:effectExtent l="323850" t="323850" r="333375" b="3238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3837" cy="28426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71E" w:rsidRDefault="0061271E" w:rsidP="009C25DF">
      <w:pPr>
        <w:spacing w:after="0" w:line="240" w:lineRule="auto"/>
      </w:pPr>
      <w:r>
        <w:br w:type="page"/>
      </w:r>
    </w:p>
    <w:p w:rsidR="005C1662" w:rsidRDefault="005C1662" w:rsidP="005C1662">
      <w:pPr>
        <w:spacing w:after="0" w:line="240" w:lineRule="auto"/>
        <w:ind w:firstLine="567"/>
      </w:pPr>
      <w:r>
        <w:rPr>
          <w:b/>
          <w:color w:val="548DD4" w:themeColor="text2" w:themeTint="99"/>
          <w:sz w:val="24"/>
          <w:szCs w:val="24"/>
        </w:rPr>
        <w:lastRenderedPageBreak/>
        <w:t>Submitting your Response</w:t>
      </w:r>
    </w:p>
    <w:p w:rsidR="005C1662" w:rsidRDefault="005C1662" w:rsidP="005C1662">
      <w:pPr>
        <w:spacing w:after="0" w:line="240" w:lineRule="auto"/>
      </w:pPr>
    </w:p>
    <w:p w:rsidR="00EB57BC" w:rsidRDefault="00EB57BC" w:rsidP="009C25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To respond to the opportunity, click </w:t>
      </w:r>
      <w:r>
        <w:rPr>
          <w:b/>
          <w:color w:val="FF0000"/>
        </w:rPr>
        <w:t>Start my response</w:t>
      </w:r>
      <w:r w:rsidR="00A05370">
        <w:rPr>
          <w:b/>
          <w:color w:val="FF0000"/>
        </w:rPr>
        <w:t xml:space="preserve"> </w:t>
      </w:r>
      <w:r w:rsidR="00A05370" w:rsidRPr="00A05370">
        <w:t>on the right hand side of the screen</w:t>
      </w:r>
      <w:r>
        <w:t>:</w:t>
      </w:r>
    </w:p>
    <w:p w:rsidR="0061271E" w:rsidRDefault="00A05370" w:rsidP="009C25DF">
      <w:pPr>
        <w:spacing w:after="0" w:line="240" w:lineRule="auto"/>
        <w:ind w:left="144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20466D" wp14:editId="403A7A5F">
                <wp:simplePos x="0" y="0"/>
                <wp:positionH relativeFrom="column">
                  <wp:posOffset>1800225</wp:posOffset>
                </wp:positionH>
                <wp:positionV relativeFrom="paragraph">
                  <wp:posOffset>546735</wp:posOffset>
                </wp:positionV>
                <wp:extent cx="771525" cy="257175"/>
                <wp:effectExtent l="0" t="0" r="28575" b="2857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571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7" o:spid="_x0000_s1026" style="position:absolute;margin-left:141.75pt;margin-top:43.05pt;width:60.7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" filled="f" strokecolor="red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1E755FE3" wp14:editId="17EC44FC">
            <wp:extent cx="2000250" cy="485775"/>
            <wp:effectExtent l="323850" t="323850" r="323850" b="3333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824" b="38402"/>
                    <a:stretch/>
                  </pic:blipFill>
                  <pic:spPr bwMode="auto">
                    <a:xfrm>
                      <a:off x="0" y="0"/>
                      <a:ext cx="2006003" cy="487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662" w:rsidRDefault="005C1662" w:rsidP="005C1662">
      <w:pPr>
        <w:spacing w:after="0" w:line="240" w:lineRule="auto"/>
      </w:pPr>
    </w:p>
    <w:p w:rsidR="001F1693" w:rsidRDefault="001F1693" w:rsidP="009C25D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Read the guidance and click </w:t>
      </w:r>
      <w:r>
        <w:rPr>
          <w:b/>
          <w:color w:val="FF0000"/>
        </w:rPr>
        <w:t>Continue</w:t>
      </w:r>
      <w:r>
        <w:t>:</w:t>
      </w:r>
    </w:p>
    <w:p w:rsidR="0061271E" w:rsidRDefault="001F1693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80278B" wp14:editId="4779F31C">
                <wp:simplePos x="0" y="0"/>
                <wp:positionH relativeFrom="column">
                  <wp:posOffset>428625</wp:posOffset>
                </wp:positionH>
                <wp:positionV relativeFrom="paragraph">
                  <wp:posOffset>2284730</wp:posOffset>
                </wp:positionV>
                <wp:extent cx="447675" cy="200025"/>
                <wp:effectExtent l="0" t="0" r="28575" b="2857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8" o:spid="_x0000_s1026" style="position:absolute;margin-left:33.75pt;margin-top:179.9pt;width:35.2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" filled="f" strokecolor="red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2C705D6D" wp14:editId="6DBCF9C8">
            <wp:extent cx="5581650" cy="2239220"/>
            <wp:effectExtent l="323850" t="323850" r="323850" b="3327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0926" cy="22429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693" w:rsidRDefault="001F1693" w:rsidP="009C25DF">
      <w:pPr>
        <w:pStyle w:val="ListParagraph"/>
        <w:spacing w:after="0" w:line="240" w:lineRule="auto"/>
        <w:ind w:left="1080"/>
      </w:pPr>
    </w:p>
    <w:p w:rsidR="001F1693" w:rsidRDefault="001F1693" w:rsidP="009C25DF">
      <w:pPr>
        <w:pStyle w:val="ListParagraph"/>
        <w:numPr>
          <w:ilvl w:val="0"/>
          <w:numId w:val="3"/>
        </w:numPr>
        <w:spacing w:after="0" w:line="240" w:lineRule="auto"/>
      </w:pPr>
      <w:r>
        <w:t>Complete your reference, response information, and additional comments if required (these fields are optional if the main response is to be via evalua</w:t>
      </w:r>
      <w:r>
        <w:t>tion questions and attachments), then c</w:t>
      </w:r>
      <w:r>
        <w:t xml:space="preserve">lick </w:t>
      </w:r>
      <w:r w:rsidRPr="001F1693">
        <w:rPr>
          <w:b/>
          <w:color w:val="FF0000"/>
        </w:rPr>
        <w:t>Continue</w:t>
      </w:r>
      <w:r>
        <w:t>:</w:t>
      </w:r>
    </w:p>
    <w:p w:rsidR="0061271E" w:rsidRDefault="001F1693" w:rsidP="00D3336B">
      <w:pPr>
        <w:spacing w:after="0" w:line="240" w:lineRule="auto"/>
        <w:ind w:left="36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C77009" wp14:editId="4F21BED8">
                <wp:simplePos x="0" y="0"/>
                <wp:positionH relativeFrom="column">
                  <wp:posOffset>1200150</wp:posOffset>
                </wp:positionH>
                <wp:positionV relativeFrom="paragraph">
                  <wp:posOffset>3418205</wp:posOffset>
                </wp:positionV>
                <wp:extent cx="400050" cy="200025"/>
                <wp:effectExtent l="0" t="0" r="19050" b="285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00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9" o:spid="_x0000_s1026" style="position:absolute;margin-left:94.5pt;margin-top:269.15pt;width:31.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" filled="f" strokecolor="red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5CA33970" wp14:editId="7CDF56C6">
            <wp:extent cx="3476625" cy="3294760"/>
            <wp:effectExtent l="323850" t="323850" r="314325" b="3251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-1829" t="-864" r="35929" b="2303"/>
                    <a:stretch/>
                  </pic:blipFill>
                  <pic:spPr bwMode="auto">
                    <a:xfrm>
                      <a:off x="0" y="0"/>
                      <a:ext cx="3476625" cy="3294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71E" w:rsidRDefault="0061271E" w:rsidP="009C25DF">
      <w:pPr>
        <w:spacing w:after="0" w:line="240" w:lineRule="auto"/>
      </w:pPr>
    </w:p>
    <w:p w:rsidR="002E041C" w:rsidRDefault="002E041C" w:rsidP="009C25DF">
      <w:pPr>
        <w:pStyle w:val="ListParagraph"/>
        <w:numPr>
          <w:ilvl w:val="0"/>
          <w:numId w:val="3"/>
        </w:numPr>
        <w:spacing w:after="0" w:line="240" w:lineRule="auto"/>
      </w:pPr>
      <w:r>
        <w:lastRenderedPageBreak/>
        <w:t xml:space="preserve">Some opportunities may require you to complete evaluation questions at this stage. If so, click </w:t>
      </w:r>
      <w:r w:rsidRPr="0023570E">
        <w:rPr>
          <w:b/>
          <w:color w:val="FF0000"/>
        </w:rPr>
        <w:t>Edit response</w:t>
      </w:r>
      <w:r w:rsidRPr="0023570E">
        <w:rPr>
          <w:color w:val="FF0000"/>
        </w:rPr>
        <w:t xml:space="preserve"> </w:t>
      </w:r>
      <w:r>
        <w:t>to see the questions:</w:t>
      </w:r>
    </w:p>
    <w:p w:rsidR="002E041C" w:rsidRDefault="002E041C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0E903" wp14:editId="66C7CDF6">
                <wp:simplePos x="0" y="0"/>
                <wp:positionH relativeFrom="column">
                  <wp:posOffset>4210050</wp:posOffset>
                </wp:positionH>
                <wp:positionV relativeFrom="paragraph">
                  <wp:posOffset>1114425</wp:posOffset>
                </wp:positionV>
                <wp:extent cx="542925" cy="209550"/>
                <wp:effectExtent l="0" t="0" r="2857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331.5pt;margin-top:87.75pt;width:42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" filled="f" strokecolor="red" strokeweight="1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354736" wp14:editId="08F9AB3A">
            <wp:extent cx="6038850" cy="1580037"/>
            <wp:effectExtent l="323850" t="323850" r="323850" b="3251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6656" cy="15846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41C" w:rsidRDefault="002E041C" w:rsidP="009C25DF">
      <w:pPr>
        <w:spacing w:after="0" w:line="240" w:lineRule="auto"/>
      </w:pP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For each question, click into </w:t>
      </w:r>
      <w:r w:rsidRPr="007C5DED">
        <w:rPr>
          <w:b/>
          <w:color w:val="FF0000"/>
        </w:rPr>
        <w:t>Answer question</w:t>
      </w:r>
      <w:r w:rsidRPr="007C5DED">
        <w:rPr>
          <w:color w:val="FF0000"/>
        </w:rPr>
        <w:t xml:space="preserve"> </w:t>
      </w:r>
      <w:r>
        <w:t>to complete your response:</w:t>
      </w:r>
    </w:p>
    <w:p w:rsidR="002E041C" w:rsidRDefault="002E041C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A83EB" wp14:editId="1313C2E3">
                <wp:simplePos x="0" y="0"/>
                <wp:positionH relativeFrom="column">
                  <wp:posOffset>2819400</wp:posOffset>
                </wp:positionH>
                <wp:positionV relativeFrom="paragraph">
                  <wp:posOffset>990600</wp:posOffset>
                </wp:positionV>
                <wp:extent cx="542925" cy="152400"/>
                <wp:effectExtent l="0" t="0" r="28575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524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222pt;margin-top:78pt;width:42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" filled="f" strokecolor="red" strokeweight="1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8284352" wp14:editId="3BAB9E38">
            <wp:extent cx="6048375" cy="2057400"/>
            <wp:effectExtent l="323850" t="323850" r="333375" b="3238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3955"/>
                    <a:stretch/>
                  </pic:blipFill>
                  <pic:spPr bwMode="auto">
                    <a:xfrm>
                      <a:off x="0" y="0"/>
                      <a:ext cx="6054411" cy="20594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41C" w:rsidRDefault="002E041C" w:rsidP="009C25DF">
      <w:pPr>
        <w:spacing w:after="0" w:line="240" w:lineRule="auto"/>
        <w:rPr>
          <w:noProof/>
          <w:lang w:eastAsia="en-GB"/>
        </w:rPr>
      </w:pP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Answer the </w:t>
      </w:r>
      <w:r w:rsidRPr="007C5DED">
        <w:rPr>
          <w:b/>
          <w:noProof/>
          <w:color w:val="00B050"/>
          <w:lang w:eastAsia="en-GB"/>
        </w:rPr>
        <w:t>question</w:t>
      </w:r>
      <w:r w:rsidRPr="007C5DED">
        <w:rPr>
          <w:noProof/>
          <w:color w:val="00B050"/>
          <w:lang w:eastAsia="en-GB"/>
        </w:rPr>
        <w:t xml:space="preserve"> </w:t>
      </w:r>
      <w:r>
        <w:rPr>
          <w:noProof/>
          <w:lang w:eastAsia="en-GB"/>
        </w:rPr>
        <w:t xml:space="preserve">(this may require selecting an </w:t>
      </w:r>
      <w:r w:rsidRPr="007C5DED">
        <w:rPr>
          <w:b/>
          <w:noProof/>
          <w:lang w:eastAsia="en-GB"/>
        </w:rPr>
        <w:t>option</w:t>
      </w:r>
      <w:r>
        <w:rPr>
          <w:noProof/>
          <w:lang w:eastAsia="en-GB"/>
        </w:rPr>
        <w:t xml:space="preserve">, or adding </w:t>
      </w:r>
      <w:r w:rsidRPr="007C5DED">
        <w:rPr>
          <w:b/>
          <w:noProof/>
          <w:lang w:eastAsia="en-GB"/>
        </w:rPr>
        <w:t>free-type text</w:t>
      </w:r>
      <w:r>
        <w:rPr>
          <w:noProof/>
          <w:lang w:eastAsia="en-GB"/>
        </w:rPr>
        <w:t>, depending on the nature of the question).</w:t>
      </w: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If the evaluation has multiple questions, click </w:t>
      </w:r>
      <w:r w:rsidRPr="007C5DED">
        <w:rPr>
          <w:b/>
        </w:rPr>
        <w:t>Save and next</w:t>
      </w:r>
      <w:r>
        <w:t xml:space="preserve"> to complete the next question.</w:t>
      </w: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  <w:rPr>
          <w:noProof/>
          <w:lang w:eastAsia="en-GB"/>
        </w:rPr>
      </w:pPr>
      <w:r>
        <w:t xml:space="preserve">Once all questions have been completed, click </w:t>
      </w:r>
      <w:r w:rsidRPr="007C5DED">
        <w:rPr>
          <w:b/>
          <w:color w:val="FF0000"/>
        </w:rPr>
        <w:t>Save and close</w:t>
      </w:r>
      <w:r>
        <w:t>:</w:t>
      </w:r>
    </w:p>
    <w:p w:rsidR="002E041C" w:rsidRDefault="002E041C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E1A6E1" wp14:editId="08CBEC18">
                <wp:simplePos x="0" y="0"/>
                <wp:positionH relativeFrom="column">
                  <wp:posOffset>428625</wp:posOffset>
                </wp:positionH>
                <wp:positionV relativeFrom="paragraph">
                  <wp:posOffset>1722120</wp:posOffset>
                </wp:positionV>
                <wp:extent cx="638175" cy="180975"/>
                <wp:effectExtent l="0" t="0" r="28575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809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33.75pt;margin-top:135.6pt;width:50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" filled="f" strokecolor="red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0CD8" wp14:editId="65526FD1">
                <wp:simplePos x="0" y="0"/>
                <wp:positionH relativeFrom="column">
                  <wp:posOffset>323850</wp:posOffset>
                </wp:positionH>
                <wp:positionV relativeFrom="paragraph">
                  <wp:posOffset>547370</wp:posOffset>
                </wp:positionV>
                <wp:extent cx="3476625" cy="1114425"/>
                <wp:effectExtent l="0" t="0" r="28575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1144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25.5pt;margin-top:43.1pt;width:273.7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" filled="f" strokecolor="#00b050" strokeweight="1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988B5B" wp14:editId="4526E126">
            <wp:extent cx="6048375" cy="1552575"/>
            <wp:effectExtent l="323850" t="323850" r="333375" b="3333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7768"/>
                    <a:stretch/>
                  </pic:blipFill>
                  <pic:spPr bwMode="auto">
                    <a:xfrm>
                      <a:off x="0" y="0"/>
                      <a:ext cx="6068642" cy="15577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41C" w:rsidRDefault="002E041C" w:rsidP="009C25DF">
      <w:pPr>
        <w:spacing w:after="0" w:line="240" w:lineRule="auto"/>
      </w:pPr>
    </w:p>
    <w:p w:rsidR="009C25DF" w:rsidRDefault="009C25DF" w:rsidP="009C25DF">
      <w:pPr>
        <w:pStyle w:val="ListParagraph"/>
        <w:spacing w:after="0" w:line="240" w:lineRule="auto"/>
        <w:ind w:left="1080"/>
      </w:pPr>
    </w:p>
    <w:p w:rsidR="005C1662" w:rsidRDefault="005C1662" w:rsidP="009C25DF">
      <w:pPr>
        <w:pStyle w:val="ListParagraph"/>
        <w:spacing w:after="0" w:line="240" w:lineRule="auto"/>
        <w:ind w:left="1080"/>
      </w:pP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Once the </w:t>
      </w:r>
      <w:r w:rsidRPr="0061121B">
        <w:rPr>
          <w:b/>
          <w:color w:val="00B050"/>
        </w:rPr>
        <w:t>Complete section</w:t>
      </w:r>
      <w:r>
        <w:t xml:space="preserve"> shows as green, and the </w:t>
      </w:r>
      <w:r w:rsidRPr="0061121B">
        <w:rPr>
          <w:b/>
          <w:color w:val="00B050"/>
        </w:rPr>
        <w:t>Progress bar</w:t>
      </w:r>
      <w:r w:rsidRPr="0061121B">
        <w:rPr>
          <w:color w:val="00B050"/>
        </w:rPr>
        <w:t xml:space="preserve"> </w:t>
      </w:r>
      <w:r>
        <w:t xml:space="preserve">shows 100% and has turned green, click </w:t>
      </w:r>
      <w:r w:rsidRPr="0061121B">
        <w:rPr>
          <w:b/>
          <w:color w:val="FF0000"/>
        </w:rPr>
        <w:t>Back</w:t>
      </w:r>
      <w:r w:rsidRPr="0061121B">
        <w:rPr>
          <w:color w:val="FF0000"/>
        </w:rPr>
        <w:t xml:space="preserve"> </w:t>
      </w:r>
      <w:r w:rsidR="009C25DF" w:rsidRPr="009C25DF">
        <w:t xml:space="preserve">(or </w:t>
      </w:r>
      <w:r w:rsidR="009C25DF" w:rsidRPr="009C25DF">
        <w:rPr>
          <w:b/>
        </w:rPr>
        <w:t>Continue</w:t>
      </w:r>
      <w:r w:rsidR="009C25DF" w:rsidRPr="009C25DF">
        <w:t xml:space="preserve">, depending on </w:t>
      </w:r>
      <w:r w:rsidR="009C25DF">
        <w:t>how the ITT has been set up</w:t>
      </w:r>
      <w:r w:rsidR="009C25DF" w:rsidRPr="009C25DF">
        <w:t xml:space="preserve">) </w:t>
      </w:r>
      <w:r w:rsidRPr="009C25DF">
        <w:t xml:space="preserve">to navigate </w:t>
      </w:r>
      <w:r>
        <w:t>back to the main response page:</w:t>
      </w:r>
    </w:p>
    <w:p w:rsidR="002E041C" w:rsidRDefault="002E041C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84664" wp14:editId="0FD1777F">
                <wp:simplePos x="0" y="0"/>
                <wp:positionH relativeFrom="column">
                  <wp:posOffset>4467225</wp:posOffset>
                </wp:positionH>
                <wp:positionV relativeFrom="paragraph">
                  <wp:posOffset>419099</wp:posOffset>
                </wp:positionV>
                <wp:extent cx="1971675" cy="466725"/>
                <wp:effectExtent l="0" t="0" r="2857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667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351.75pt;margin-top:33pt;width:155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" filled="f" strokecolor="#00b050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1FEB4" wp14:editId="05F528BE">
                <wp:simplePos x="0" y="0"/>
                <wp:positionH relativeFrom="column">
                  <wp:posOffset>3543300</wp:posOffset>
                </wp:positionH>
                <wp:positionV relativeFrom="paragraph">
                  <wp:posOffset>828675</wp:posOffset>
                </wp:positionV>
                <wp:extent cx="542925" cy="323850"/>
                <wp:effectExtent l="0" t="0" r="2857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38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279pt;margin-top:65.25pt;width:42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" filled="f" strokecolor="#00b050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8C37D" wp14:editId="1BE04A4F">
                <wp:simplePos x="0" y="0"/>
                <wp:positionH relativeFrom="column">
                  <wp:posOffset>381000</wp:posOffset>
                </wp:positionH>
                <wp:positionV relativeFrom="paragraph">
                  <wp:posOffset>1266190</wp:posOffset>
                </wp:positionV>
                <wp:extent cx="238125" cy="142875"/>
                <wp:effectExtent l="0" t="0" r="28575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28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30pt;margin-top:99.7pt;width:18.7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" filled="f" strokecolor="red" strokeweight="1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8F7F83" wp14:editId="4A1B6AA7">
            <wp:extent cx="6114188" cy="2162175"/>
            <wp:effectExtent l="323850" t="323850" r="325120" b="3143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1480" cy="21612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41C" w:rsidRDefault="002E041C" w:rsidP="009C25DF">
      <w:pPr>
        <w:spacing w:after="0" w:line="240" w:lineRule="auto"/>
      </w:pP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t>Once evaluation questions have been completed, you will be able to continue with the remainder of the response.</w:t>
      </w:r>
    </w:p>
    <w:p w:rsidR="00872B95" w:rsidRDefault="00872B95" w:rsidP="009C25D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If an attachment is required, click </w:t>
      </w:r>
      <w:r w:rsidRPr="00872B95">
        <w:rPr>
          <w:b/>
          <w:color w:val="FF0000"/>
        </w:rPr>
        <w:t>Add attachment</w:t>
      </w:r>
      <w:r>
        <w:t>:</w:t>
      </w:r>
    </w:p>
    <w:p w:rsidR="0061271E" w:rsidRDefault="00872B95" w:rsidP="00872B95">
      <w:pPr>
        <w:spacing w:after="0" w:line="240" w:lineRule="auto"/>
        <w:ind w:left="36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550D0B" wp14:editId="2AE21C37">
                <wp:simplePos x="0" y="0"/>
                <wp:positionH relativeFrom="column">
                  <wp:posOffset>1133475</wp:posOffset>
                </wp:positionH>
                <wp:positionV relativeFrom="paragraph">
                  <wp:posOffset>1073150</wp:posOffset>
                </wp:positionV>
                <wp:extent cx="742950" cy="219075"/>
                <wp:effectExtent l="0" t="0" r="19050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90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26" style="position:absolute;margin-left:89.25pt;margin-top:84.5pt;width:58.5pt;height:1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" filled="f" strokecolor="red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0E0128AB" wp14:editId="5D81DA52">
            <wp:extent cx="4349761" cy="1285875"/>
            <wp:effectExtent l="323850" t="323850" r="317500" b="3143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7834" cy="1285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71E" w:rsidRDefault="0061271E" w:rsidP="009C25DF">
      <w:pPr>
        <w:spacing w:after="0" w:line="240" w:lineRule="auto"/>
      </w:pPr>
    </w:p>
    <w:p w:rsidR="00872B95" w:rsidRPr="004F164C" w:rsidRDefault="00872B95" w:rsidP="00872B95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Click </w:t>
      </w:r>
      <w:r w:rsidRPr="00872B95">
        <w:rPr>
          <w:b/>
          <w:color w:val="FF0000"/>
        </w:rPr>
        <w:t>Add files</w:t>
      </w:r>
      <w:r w:rsidRPr="00872B95">
        <w:rPr>
          <w:color w:val="FF0000"/>
        </w:rPr>
        <w:t xml:space="preserve"> </w:t>
      </w:r>
      <w:r>
        <w:t xml:space="preserve">to locate and select files from your computer, then click </w:t>
      </w:r>
      <w:r w:rsidRPr="004F164C">
        <w:rPr>
          <w:b/>
          <w:color w:val="00B050"/>
        </w:rPr>
        <w:t>Start upload</w:t>
      </w:r>
      <w:r w:rsidR="004F164C">
        <w:rPr>
          <w:b/>
          <w:color w:val="00B050"/>
        </w:rPr>
        <w:t xml:space="preserve"> </w:t>
      </w:r>
      <w:r w:rsidR="004F164C" w:rsidRPr="004F164C">
        <w:t>to add the files to your response</w:t>
      </w:r>
      <w:r w:rsidRPr="004F164C">
        <w:t>:</w:t>
      </w:r>
    </w:p>
    <w:p w:rsidR="0061271E" w:rsidRDefault="00872B95" w:rsidP="00872B95">
      <w:pPr>
        <w:spacing w:after="0" w:line="240" w:lineRule="auto"/>
        <w:ind w:left="720" w:firstLine="72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46B814" wp14:editId="49108B0A">
                <wp:simplePos x="0" y="0"/>
                <wp:positionH relativeFrom="column">
                  <wp:posOffset>1343025</wp:posOffset>
                </wp:positionH>
                <wp:positionV relativeFrom="paragraph">
                  <wp:posOffset>1694180</wp:posOffset>
                </wp:positionV>
                <wp:extent cx="600075" cy="257175"/>
                <wp:effectExtent l="0" t="0" r="28575" b="285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26" style="position:absolute;margin-left:105.75pt;margin-top:133.4pt;width:47.25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" filled="f" strokecolor="red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68BE14" wp14:editId="6B50E3F9">
                <wp:simplePos x="0" y="0"/>
                <wp:positionH relativeFrom="column">
                  <wp:posOffset>1990725</wp:posOffset>
                </wp:positionH>
                <wp:positionV relativeFrom="paragraph">
                  <wp:posOffset>1694180</wp:posOffset>
                </wp:positionV>
                <wp:extent cx="638175" cy="257175"/>
                <wp:effectExtent l="0" t="0" r="28575" b="2857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26" style="position:absolute;margin-left:156.75pt;margin-top:133.4pt;width:50.25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" filled="f" strokecolor="#00b050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115AEDB1" wp14:editId="685D63DC">
            <wp:extent cx="3990975" cy="2183468"/>
            <wp:effectExtent l="323850" t="323850" r="314325" b="3314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834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71E" w:rsidRDefault="0061271E" w:rsidP="009C25DF">
      <w:pPr>
        <w:spacing w:after="0" w:line="240" w:lineRule="auto"/>
        <w:rPr>
          <w:noProof/>
          <w:lang w:eastAsia="en-GB"/>
        </w:rPr>
      </w:pPr>
    </w:p>
    <w:p w:rsidR="004F164C" w:rsidRDefault="004F164C" w:rsidP="009C25DF">
      <w:pPr>
        <w:spacing w:after="0" w:line="240" w:lineRule="auto"/>
      </w:pPr>
    </w:p>
    <w:p w:rsidR="004F164C" w:rsidRDefault="004F164C" w:rsidP="004F164C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Once all relevant attachments have been added, click </w:t>
      </w:r>
      <w:r w:rsidRPr="004F164C">
        <w:rPr>
          <w:b/>
          <w:color w:val="FF0000"/>
        </w:rPr>
        <w:t>Continue</w:t>
      </w:r>
      <w:r>
        <w:t>:</w:t>
      </w:r>
    </w:p>
    <w:p w:rsidR="0061271E" w:rsidRDefault="004F164C" w:rsidP="004F164C">
      <w:pPr>
        <w:spacing w:after="0" w:line="240" w:lineRule="auto"/>
        <w:ind w:firstLine="720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193C92" wp14:editId="4A355D84">
                <wp:simplePos x="0" y="0"/>
                <wp:positionH relativeFrom="column">
                  <wp:posOffset>838200</wp:posOffset>
                </wp:positionH>
                <wp:positionV relativeFrom="paragraph">
                  <wp:posOffset>1381760</wp:posOffset>
                </wp:positionV>
                <wp:extent cx="504825" cy="228600"/>
                <wp:effectExtent l="0" t="0" r="2857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26" style="position:absolute;margin-left:66pt;margin-top:108.8pt;width:39.7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" filled="f" strokecolor="red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2B20C2C6" wp14:editId="22DCFE6C">
            <wp:extent cx="4419600" cy="1285531"/>
            <wp:effectExtent l="323850" t="323850" r="323850" b="3149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9157"/>
                    <a:stretch/>
                  </pic:blipFill>
                  <pic:spPr bwMode="auto">
                    <a:xfrm>
                      <a:off x="0" y="0"/>
                      <a:ext cx="4417643" cy="12849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71E" w:rsidRDefault="0061271E" w:rsidP="009C25DF">
      <w:pPr>
        <w:spacing w:after="0" w:line="240" w:lineRule="auto"/>
      </w:pPr>
    </w:p>
    <w:p w:rsidR="004F164C" w:rsidRDefault="004F164C" w:rsidP="004F164C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Read the </w:t>
      </w:r>
      <w:r w:rsidRPr="004F164C">
        <w:rPr>
          <w:b/>
        </w:rPr>
        <w:t>Terms &amp; Conditions</w:t>
      </w:r>
      <w:r>
        <w:t>.</w:t>
      </w:r>
    </w:p>
    <w:p w:rsidR="004F164C" w:rsidRDefault="004F164C" w:rsidP="004F164C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Select </w:t>
      </w:r>
      <w:r w:rsidRPr="004F164C">
        <w:rPr>
          <w:b/>
          <w:color w:val="00B050"/>
        </w:rPr>
        <w:t>Accept</w:t>
      </w:r>
      <w:r>
        <w:t xml:space="preserve">, then click </w:t>
      </w:r>
      <w:r w:rsidRPr="004F164C">
        <w:rPr>
          <w:b/>
          <w:color w:val="FF0000"/>
        </w:rPr>
        <w:t>Finish</w:t>
      </w:r>
      <w:r w:rsidRPr="004F164C">
        <w:rPr>
          <w:color w:val="FF0000"/>
        </w:rPr>
        <w:t xml:space="preserve"> </w:t>
      </w:r>
      <w:r>
        <w:t xml:space="preserve">to </w:t>
      </w:r>
      <w:r w:rsidR="002C2766">
        <w:t>navigate back to the main response page</w:t>
      </w:r>
      <w:r>
        <w:t>:</w:t>
      </w:r>
    </w:p>
    <w:p w:rsidR="0061271E" w:rsidRDefault="002C2766" w:rsidP="004F164C">
      <w:pPr>
        <w:spacing w:after="0" w:line="240" w:lineRule="auto"/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89EE6A" wp14:editId="0D8C51AC">
                <wp:simplePos x="0" y="0"/>
                <wp:positionH relativeFrom="column">
                  <wp:posOffset>923925</wp:posOffset>
                </wp:positionH>
                <wp:positionV relativeFrom="paragraph">
                  <wp:posOffset>1299210</wp:posOffset>
                </wp:positionV>
                <wp:extent cx="457200" cy="209550"/>
                <wp:effectExtent l="0" t="0" r="19050" b="1905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26" style="position:absolute;margin-left:72.75pt;margin-top:102.3pt;width:36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" filled="f" strokecolor="#00b050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7DF3E0" wp14:editId="4C0193A5">
                <wp:simplePos x="0" y="0"/>
                <wp:positionH relativeFrom="column">
                  <wp:posOffset>923925</wp:posOffset>
                </wp:positionH>
                <wp:positionV relativeFrom="paragraph">
                  <wp:posOffset>1851660</wp:posOffset>
                </wp:positionV>
                <wp:extent cx="419100" cy="190500"/>
                <wp:effectExtent l="0" t="0" r="19050" b="1905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26" style="position:absolute;margin-left:72.75pt;margin-top:145.8pt;width:33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" filled="f" strokecolor="red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528BD7C2" wp14:editId="59E11507">
            <wp:extent cx="4513841" cy="1714500"/>
            <wp:effectExtent l="323850" t="323850" r="325120" b="3238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-1500" r="1" b="5264"/>
                    <a:stretch/>
                  </pic:blipFill>
                  <pic:spPr bwMode="auto">
                    <a:xfrm>
                      <a:off x="0" y="0"/>
                      <a:ext cx="4512865" cy="17141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71E" w:rsidRDefault="0061271E" w:rsidP="009C25DF">
      <w:pPr>
        <w:spacing w:after="0" w:line="240" w:lineRule="auto"/>
      </w:pPr>
    </w:p>
    <w:p w:rsidR="002C2766" w:rsidRDefault="002C2766" w:rsidP="002C2766">
      <w:pPr>
        <w:pStyle w:val="ListParagraph"/>
        <w:numPr>
          <w:ilvl w:val="0"/>
          <w:numId w:val="3"/>
        </w:numPr>
        <w:spacing w:after="0"/>
      </w:pPr>
      <w:r>
        <w:t xml:space="preserve">Once the relevant sections have been completed, all items under the </w:t>
      </w:r>
      <w:r>
        <w:rPr>
          <w:b/>
          <w:color w:val="00B050"/>
        </w:rPr>
        <w:t>Submission checklist</w:t>
      </w:r>
      <w:r>
        <w:rPr>
          <w:color w:val="00B050"/>
        </w:rPr>
        <w:t xml:space="preserve"> </w:t>
      </w:r>
      <w:r>
        <w:t>will turn green. This indicates that your response can now be submitted.</w:t>
      </w:r>
    </w:p>
    <w:p w:rsidR="002C2766" w:rsidRDefault="002C2766" w:rsidP="009C25D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To submit your response, click </w:t>
      </w:r>
      <w:r w:rsidRPr="002C2766">
        <w:rPr>
          <w:b/>
          <w:color w:val="FF0000"/>
        </w:rPr>
        <w:t>Submit response</w:t>
      </w:r>
      <w:r>
        <w:t>:</w:t>
      </w:r>
    </w:p>
    <w:p w:rsidR="0061271E" w:rsidRDefault="002C2766" w:rsidP="009C25DF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053B29" wp14:editId="77BB69FC">
                <wp:simplePos x="0" y="0"/>
                <wp:positionH relativeFrom="column">
                  <wp:posOffset>4191000</wp:posOffset>
                </wp:positionH>
                <wp:positionV relativeFrom="paragraph">
                  <wp:posOffset>1880235</wp:posOffset>
                </wp:positionV>
                <wp:extent cx="723900" cy="209550"/>
                <wp:effectExtent l="0" t="0" r="19050" b="1905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330pt;margin-top:148.05pt;width:57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" filled="f" strokecolor="red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ECB200" wp14:editId="3B75748E">
                <wp:simplePos x="0" y="0"/>
                <wp:positionH relativeFrom="column">
                  <wp:posOffset>4190999</wp:posOffset>
                </wp:positionH>
                <wp:positionV relativeFrom="paragraph">
                  <wp:posOffset>2280285</wp:posOffset>
                </wp:positionV>
                <wp:extent cx="942975" cy="762000"/>
                <wp:effectExtent l="0" t="0" r="28575" b="1905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6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26" style="position:absolute;margin-left:330pt;margin-top:179.55pt;width:74.25pt;height:6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" filled="f" strokecolor="#00b050" strokeweight="1.5pt"/>
            </w:pict>
          </mc:Fallback>
        </mc:AlternateContent>
      </w:r>
      <w:r w:rsidR="0061271E">
        <w:rPr>
          <w:noProof/>
          <w:lang w:eastAsia="en-GB"/>
        </w:rPr>
        <w:drawing>
          <wp:inline distT="0" distB="0" distL="0" distR="0" wp14:anchorId="3F08308B" wp14:editId="383B1CD6">
            <wp:extent cx="5734050" cy="3057525"/>
            <wp:effectExtent l="323850" t="323850" r="323850" b="3333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375" b="10383"/>
                    <a:stretch/>
                  </pic:blipFill>
                  <pic:spPr bwMode="auto">
                    <a:xfrm>
                      <a:off x="0" y="0"/>
                      <a:ext cx="5734050" cy="3057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41C" w:rsidRDefault="002E041C" w:rsidP="009C25DF">
      <w:pPr>
        <w:spacing w:after="0" w:line="240" w:lineRule="auto"/>
      </w:pPr>
    </w:p>
    <w:p w:rsidR="002E041C" w:rsidRDefault="002E041C" w:rsidP="009C25DF">
      <w:pPr>
        <w:spacing w:after="0" w:line="240" w:lineRule="auto"/>
      </w:pP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You will be asked if you are sure you want to submit the response. Click </w:t>
      </w:r>
      <w:r w:rsidRPr="00D640AA">
        <w:rPr>
          <w:b/>
          <w:color w:val="FF0000"/>
        </w:rPr>
        <w:t>Submit response</w:t>
      </w:r>
      <w:r w:rsidRPr="00D640AA">
        <w:rPr>
          <w:color w:val="FF0000"/>
        </w:rPr>
        <w:t xml:space="preserve"> </w:t>
      </w:r>
      <w:r>
        <w:t>to confirm.</w:t>
      </w: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You MUST ensure this part of the process is completed. </w:t>
      </w:r>
      <w:r w:rsidRPr="00D640AA">
        <w:rPr>
          <w:b/>
        </w:rPr>
        <w:t>Answering evaluation questions and uploading attachments do not in themselves constitute a submitted response</w:t>
      </w:r>
      <w:r>
        <w:t>.</w:t>
      </w:r>
    </w:p>
    <w:p w:rsidR="002E041C" w:rsidRDefault="002E041C" w:rsidP="002C2766">
      <w:pPr>
        <w:spacing w:after="0" w:line="240" w:lineRule="auto"/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553B3" wp14:editId="2F68DE22">
                <wp:simplePos x="0" y="0"/>
                <wp:positionH relativeFrom="column">
                  <wp:posOffset>1028065</wp:posOffset>
                </wp:positionH>
                <wp:positionV relativeFrom="paragraph">
                  <wp:posOffset>1487170</wp:posOffset>
                </wp:positionV>
                <wp:extent cx="942975" cy="26670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667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80.95pt;margin-top:117.1pt;width:74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" filled="f" strokecolor="red" strokeweight="1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51E8B9A" wp14:editId="5FDE7733">
            <wp:extent cx="5238750" cy="1839160"/>
            <wp:effectExtent l="323850" t="323850" r="323850" b="3327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4946" cy="1841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41C" w:rsidRDefault="002E041C" w:rsidP="009C25DF">
      <w:pPr>
        <w:spacing w:after="0" w:line="240" w:lineRule="auto"/>
      </w:pP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 green box containing the word </w:t>
      </w:r>
      <w:r w:rsidRPr="00D640AA">
        <w:rPr>
          <w:b/>
          <w:color w:val="00B050"/>
        </w:rPr>
        <w:t>Submitted</w:t>
      </w:r>
      <w:r w:rsidRPr="00D640AA">
        <w:rPr>
          <w:color w:val="00B050"/>
        </w:rPr>
        <w:t xml:space="preserve"> </w:t>
      </w:r>
      <w:r>
        <w:t xml:space="preserve">will now appear beneath the </w:t>
      </w:r>
      <w:r w:rsidRPr="00D640AA">
        <w:rPr>
          <w:b/>
        </w:rPr>
        <w:t>Time remaining</w:t>
      </w:r>
      <w:r>
        <w:t xml:space="preserve"> box. This is confirmation that your response has been submitted. The system will also generate an email to confirm that the </w:t>
      </w:r>
      <w:r w:rsidR="005E45E0">
        <w:t>submission</w:t>
      </w:r>
      <w:r w:rsidR="001A1524">
        <w:t xml:space="preserve"> has been received by the system</w:t>
      </w:r>
      <w:r>
        <w:t>.</w:t>
      </w:r>
    </w:p>
    <w:p w:rsidR="002E041C" w:rsidRDefault="002E041C" w:rsidP="009C25D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Should you wish to make any amendments to your response, you can do this at any time prior to the submission deadline by using the links within the </w:t>
      </w:r>
      <w:r w:rsidRPr="00D640AA">
        <w:rPr>
          <w:b/>
          <w:color w:val="FF0000"/>
        </w:rPr>
        <w:t>Response controls</w:t>
      </w:r>
      <w:r w:rsidRPr="00D640AA">
        <w:rPr>
          <w:color w:val="FF0000"/>
        </w:rPr>
        <w:t xml:space="preserve"> </w:t>
      </w:r>
      <w:r>
        <w:t xml:space="preserve">box. If you do this, </w:t>
      </w:r>
      <w:r w:rsidR="001A1524">
        <w:t xml:space="preserve">please </w:t>
      </w:r>
      <w:r>
        <w:t>remember to ensure your amended response is submitted</w:t>
      </w:r>
      <w:r w:rsidR="001A1524">
        <w:t xml:space="preserve"> successfully</w:t>
      </w:r>
      <w:r>
        <w:t>.</w:t>
      </w:r>
    </w:p>
    <w:p w:rsidR="0061271E" w:rsidRDefault="0061271E" w:rsidP="009C25DF">
      <w:pPr>
        <w:spacing w:after="0" w:line="240" w:lineRule="auto"/>
      </w:pPr>
    </w:p>
    <w:p w:rsidR="0061271E" w:rsidRDefault="001A1524" w:rsidP="001A1524">
      <w:pPr>
        <w:spacing w:after="0" w:line="240" w:lineRule="auto"/>
        <w:ind w:left="216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0A691D" wp14:editId="206F7845">
                <wp:simplePos x="0" y="0"/>
                <wp:positionH relativeFrom="column">
                  <wp:posOffset>2257425</wp:posOffset>
                </wp:positionH>
                <wp:positionV relativeFrom="paragraph">
                  <wp:posOffset>2620645</wp:posOffset>
                </wp:positionV>
                <wp:extent cx="2009775" cy="655320"/>
                <wp:effectExtent l="0" t="0" r="28575" b="1143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553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9" o:spid="_x0000_s1026" style="position:absolute;margin-left:177.75pt;margin-top:206.35pt;width:158.25pt;height:51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" filled="f" strokecolor="red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65B6EC" wp14:editId="2C275CFE">
                <wp:simplePos x="0" y="0"/>
                <wp:positionH relativeFrom="column">
                  <wp:posOffset>2257425</wp:posOffset>
                </wp:positionH>
                <wp:positionV relativeFrom="paragraph">
                  <wp:posOffset>1325245</wp:posOffset>
                </wp:positionV>
                <wp:extent cx="2009775" cy="390525"/>
                <wp:effectExtent l="0" t="0" r="28575" b="28575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905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8" o:spid="_x0000_s1026" style="position:absolute;margin-left:177.75pt;margin-top:104.35pt;width:158.25pt;height:30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" filled="f" strokecolor="#00b050" strokeweight="1.5pt"/>
            </w:pict>
          </mc:Fallback>
        </mc:AlternateContent>
      </w:r>
      <w:r w:rsidR="002E041C">
        <w:rPr>
          <w:noProof/>
          <w:lang w:eastAsia="en-GB"/>
        </w:rPr>
        <w:drawing>
          <wp:inline distT="0" distB="0" distL="0" distR="0" wp14:anchorId="7D274D6B" wp14:editId="67D1F735">
            <wp:extent cx="2181225" cy="3860666"/>
            <wp:effectExtent l="323850" t="323850" r="314325" b="3308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64618" b="9556"/>
                    <a:stretch/>
                  </pic:blipFill>
                  <pic:spPr bwMode="auto">
                    <a:xfrm>
                      <a:off x="0" y="0"/>
                      <a:ext cx="2180259" cy="3858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71E" w:rsidRDefault="0061271E" w:rsidP="009C25DF">
      <w:pPr>
        <w:spacing w:after="0" w:line="240" w:lineRule="auto"/>
      </w:pPr>
    </w:p>
    <w:p w:rsidR="00721B29" w:rsidRDefault="00721B29" w:rsidP="009C25DF">
      <w:pPr>
        <w:spacing w:after="0" w:line="240" w:lineRule="auto"/>
      </w:pPr>
    </w:p>
    <w:p w:rsidR="00721B29" w:rsidRDefault="00721B29" w:rsidP="009C25DF">
      <w:pPr>
        <w:spacing w:after="0" w:line="240" w:lineRule="auto"/>
      </w:pPr>
    </w:p>
    <w:sectPr w:rsidR="00721B29" w:rsidSect="0021350D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5E6" w:rsidRDefault="00D345E6" w:rsidP="00D345E6">
      <w:pPr>
        <w:spacing w:after="0" w:line="240" w:lineRule="auto"/>
      </w:pPr>
      <w:r>
        <w:separator/>
      </w:r>
    </w:p>
  </w:endnote>
  <w:endnote w:type="continuationSeparator" w:id="0">
    <w:p w:rsidR="00D345E6" w:rsidRDefault="00D345E6" w:rsidP="00D34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5E6" w:rsidRPr="00D345E6" w:rsidRDefault="00D345E6" w:rsidP="00D345E6">
    <w:pPr>
      <w:pStyle w:val="Footer"/>
      <w:jc w:val="right"/>
    </w:pPr>
    <w:r>
      <w:t>KBP – Supplier/H</w:t>
    </w:r>
    <w:r w:rsidRPr="00D345E6">
      <w:t xml:space="preserve"> </w:t>
    </w:r>
    <w:r>
      <w:t>Page</w:t>
    </w:r>
    <w:r w:rsidRPr="00D345E6">
      <w:t>/</w:t>
    </w:r>
    <w:r>
      <w:t>July17/v1.0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5E6" w:rsidRDefault="00D345E6" w:rsidP="00D345E6">
      <w:pPr>
        <w:spacing w:after="0" w:line="240" w:lineRule="auto"/>
      </w:pPr>
      <w:r>
        <w:separator/>
      </w:r>
    </w:p>
  </w:footnote>
  <w:footnote w:type="continuationSeparator" w:id="0">
    <w:p w:rsidR="00D345E6" w:rsidRDefault="00D345E6" w:rsidP="00D34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4468E"/>
    <w:multiLevelType w:val="hybridMultilevel"/>
    <w:tmpl w:val="C50268FC"/>
    <w:lvl w:ilvl="0" w:tplc="E202F60C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4C4B17B1"/>
    <w:multiLevelType w:val="hybridMultilevel"/>
    <w:tmpl w:val="9000BDAC"/>
    <w:lvl w:ilvl="0" w:tplc="E14E2B4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B29"/>
    <w:rsid w:val="000244D0"/>
    <w:rsid w:val="00096F83"/>
    <w:rsid w:val="001A1524"/>
    <w:rsid w:val="001A45C7"/>
    <w:rsid w:val="001F1693"/>
    <w:rsid w:val="0021350D"/>
    <w:rsid w:val="00214985"/>
    <w:rsid w:val="0023570E"/>
    <w:rsid w:val="002C2766"/>
    <w:rsid w:val="002C5265"/>
    <w:rsid w:val="002E041C"/>
    <w:rsid w:val="0046134D"/>
    <w:rsid w:val="004F164C"/>
    <w:rsid w:val="005B6E75"/>
    <w:rsid w:val="005C1662"/>
    <w:rsid w:val="005E45E0"/>
    <w:rsid w:val="0061271E"/>
    <w:rsid w:val="00641518"/>
    <w:rsid w:val="00721B29"/>
    <w:rsid w:val="0086041A"/>
    <w:rsid w:val="00872B95"/>
    <w:rsid w:val="008C0425"/>
    <w:rsid w:val="009C25DF"/>
    <w:rsid w:val="00A05370"/>
    <w:rsid w:val="00A105EF"/>
    <w:rsid w:val="00A76DA7"/>
    <w:rsid w:val="00B42463"/>
    <w:rsid w:val="00BD3A31"/>
    <w:rsid w:val="00D3336B"/>
    <w:rsid w:val="00D345E6"/>
    <w:rsid w:val="00E05458"/>
    <w:rsid w:val="00E73A57"/>
    <w:rsid w:val="00E75F07"/>
    <w:rsid w:val="00EB57BC"/>
    <w:rsid w:val="00FA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04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4985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D34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5E6"/>
  </w:style>
  <w:style w:type="paragraph" w:styleId="Footer">
    <w:name w:val="footer"/>
    <w:basedOn w:val="Normal"/>
    <w:link w:val="FooterChar"/>
    <w:uiPriority w:val="99"/>
    <w:unhideWhenUsed/>
    <w:rsid w:val="00D34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5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04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4985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D34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5E6"/>
  </w:style>
  <w:style w:type="paragraph" w:styleId="Footer">
    <w:name w:val="footer"/>
    <w:basedOn w:val="Normal"/>
    <w:link w:val="FooterChar"/>
    <w:uiPriority w:val="99"/>
    <w:unhideWhenUsed/>
    <w:rsid w:val="00D34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6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4C198-3231-4704-BED1-49737519F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83BA62D7</Template>
  <TotalTime>154</TotalTime>
  <Pages>11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Page, Helen - ST FP</dc:creator>
  <cp:lastModifiedBy>Page, Helen - ST FP</cp:lastModifiedBy>
  <cp:revision>25</cp:revision>
  <dcterms:created xsi:type="dcterms:W3CDTF">2017-07-19T14:30:00Z</dcterms:created>
  <dcterms:modified xsi:type="dcterms:W3CDTF">2017-07-20T12:14:00Z</dcterms:modified>
</cp:coreProperties>
</file>