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DB5C8" w14:textId="09D81B23" w:rsidR="0089579B" w:rsidRPr="003E0463" w:rsidRDefault="00E56F30" w:rsidP="0079333E">
      <w:pPr>
        <w:pStyle w:val="BodyText"/>
        <w:rPr>
          <w:b/>
          <w:lang w:eastAsia="en-GB"/>
        </w:rPr>
      </w:pPr>
      <w:r>
        <w:rPr>
          <w:b/>
          <w:lang w:eastAsia="en-GB"/>
        </w:rPr>
        <w:t xml:space="preserve">New Sites - </w:t>
      </w:r>
      <w:r w:rsidRPr="003E0463">
        <w:rPr>
          <w:b/>
          <w:lang w:eastAsia="en-GB"/>
        </w:rPr>
        <w:t>Billing</w:t>
      </w:r>
      <w:r w:rsidR="0089579B" w:rsidRPr="003E0463">
        <w:rPr>
          <w:b/>
          <w:lang w:eastAsia="en-GB"/>
        </w:rPr>
        <w:t xml:space="preserve"> details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89579B" w14:paraId="35D1E9AC" w14:textId="77777777" w:rsidTr="0089579B">
        <w:tc>
          <w:tcPr>
            <w:tcW w:w="4602" w:type="dxa"/>
          </w:tcPr>
          <w:p w14:paraId="1D12A040" w14:textId="064984AA" w:rsidR="0089579B" w:rsidRDefault="0089579B" w:rsidP="0079333E">
            <w:pPr>
              <w:pStyle w:val="BodyText"/>
              <w:ind w:left="0"/>
              <w:rPr>
                <w:lang w:eastAsia="en-GB"/>
              </w:rPr>
            </w:pPr>
            <w:r w:rsidRPr="00615C46">
              <w:rPr>
                <w:lang w:eastAsia="en-GB"/>
              </w:rPr>
              <w:t>N</w:t>
            </w:r>
            <w:r w:rsidR="00E56F30">
              <w:rPr>
                <w:lang w:eastAsia="en-GB"/>
              </w:rPr>
              <w:t>SI r</w:t>
            </w:r>
            <w:r w:rsidRPr="00615C46">
              <w:rPr>
                <w:lang w:eastAsia="en-GB"/>
              </w:rPr>
              <w:t>eference</w:t>
            </w:r>
          </w:p>
        </w:tc>
        <w:tc>
          <w:tcPr>
            <w:tcW w:w="4602" w:type="dxa"/>
          </w:tcPr>
          <w:p w14:paraId="6E9A7045" w14:textId="19179AF4" w:rsidR="0089579B" w:rsidRDefault="00E24751" w:rsidP="00E24751">
            <w:pPr>
              <w:pStyle w:val="BodyText"/>
              <w:ind w:left="0"/>
              <w:rPr>
                <w:lang w:eastAsia="en-GB"/>
              </w:rPr>
            </w:pPr>
            <w:r w:rsidRPr="00E24751">
              <w:rPr>
                <w:lang w:eastAsia="en-GB"/>
              </w:rPr>
              <w:t xml:space="preserve">BB/C/00L </w:t>
            </w:r>
            <w:bookmarkStart w:id="0" w:name="_GoBack"/>
            <w:bookmarkEnd w:id="0"/>
          </w:p>
        </w:tc>
      </w:tr>
      <w:tr w:rsidR="0089579B" w14:paraId="6A71C8F1" w14:textId="77777777" w:rsidTr="0089579B">
        <w:tc>
          <w:tcPr>
            <w:tcW w:w="4602" w:type="dxa"/>
          </w:tcPr>
          <w:p w14:paraId="56A21615" w14:textId="5797AC65" w:rsidR="0089579B" w:rsidRPr="00615C46" w:rsidRDefault="00E56F30" w:rsidP="0079333E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>Site n</w:t>
            </w:r>
            <w:r w:rsidR="0089579B">
              <w:rPr>
                <w:lang w:eastAsia="en-GB"/>
              </w:rPr>
              <w:t>ame</w:t>
            </w:r>
          </w:p>
        </w:tc>
        <w:tc>
          <w:tcPr>
            <w:tcW w:w="4602" w:type="dxa"/>
          </w:tcPr>
          <w:p w14:paraId="23360530" w14:textId="4B65BD2F" w:rsidR="0089579B" w:rsidRDefault="00E24751" w:rsidP="0079333E">
            <w:pPr>
              <w:pStyle w:val="BodyText"/>
              <w:ind w:left="0"/>
              <w:rPr>
                <w:lang w:eastAsia="en-GB"/>
              </w:rPr>
            </w:pPr>
            <w:r w:rsidRPr="00E24751">
              <w:rPr>
                <w:lang w:eastAsia="en-GB"/>
              </w:rPr>
              <w:t>New Office Space Market Place Castle Quay Shopping Centre Banbury OX16 5UN</w:t>
            </w:r>
          </w:p>
        </w:tc>
      </w:tr>
    </w:tbl>
    <w:p w14:paraId="40898B26" w14:textId="7FAD7F73" w:rsidR="0089579B" w:rsidRDefault="0089579B" w:rsidP="0079333E">
      <w:pPr>
        <w:pStyle w:val="BodyText"/>
        <w:rPr>
          <w:lang w:eastAsia="en-GB"/>
        </w:rPr>
      </w:pPr>
      <w:r>
        <w:rPr>
          <w:lang w:eastAsia="en-GB"/>
        </w:rPr>
        <w:t>Please complete the following details to enable Openreach to raise an invoice for your company.</w:t>
      </w:r>
    </w:p>
    <w:tbl>
      <w:tblPr>
        <w:tblStyle w:val="TableGrid"/>
        <w:tblW w:w="8849" w:type="dxa"/>
        <w:tblInd w:w="360" w:type="dxa"/>
        <w:tblLook w:val="04A0" w:firstRow="1" w:lastRow="0" w:firstColumn="1" w:lastColumn="0" w:noHBand="0" w:noVBand="1"/>
      </w:tblPr>
      <w:tblGrid>
        <w:gridCol w:w="2896"/>
        <w:gridCol w:w="5953"/>
      </w:tblGrid>
      <w:tr w:rsidR="003E0463" w14:paraId="302E5CF4" w14:textId="77777777" w:rsidTr="003E0463">
        <w:tc>
          <w:tcPr>
            <w:tcW w:w="2896" w:type="dxa"/>
          </w:tcPr>
          <w:p w14:paraId="64B23117" w14:textId="77777777" w:rsidR="00E56F30" w:rsidRDefault="003E0463" w:rsidP="00E56F30">
            <w:pPr>
              <w:pStyle w:val="BodyText"/>
              <w:spacing w:after="0"/>
              <w:ind w:left="0"/>
              <w:rPr>
                <w:b/>
                <w:lang w:eastAsia="en-GB"/>
              </w:rPr>
            </w:pPr>
            <w:r w:rsidRPr="003E0463">
              <w:rPr>
                <w:b/>
                <w:lang w:eastAsia="en-GB"/>
              </w:rPr>
              <w:t xml:space="preserve">Name of company </w:t>
            </w:r>
          </w:p>
          <w:p w14:paraId="6C6FB9FE" w14:textId="77777777" w:rsidR="003E0463" w:rsidRDefault="00E56F30" w:rsidP="00E56F30">
            <w:pPr>
              <w:pStyle w:val="BodyText"/>
              <w:spacing w:before="0" w:after="0"/>
              <w:ind w:left="0"/>
              <w:rPr>
                <w:b/>
                <w:sz w:val="20"/>
                <w:lang w:eastAsia="en-GB"/>
              </w:rPr>
            </w:pPr>
            <w:r w:rsidRPr="00E56F30">
              <w:rPr>
                <w:b/>
                <w:sz w:val="20"/>
                <w:lang w:eastAsia="en-GB"/>
              </w:rPr>
              <w:t>(to appear on invoice)</w:t>
            </w:r>
          </w:p>
          <w:p w14:paraId="7F3E18CA" w14:textId="23122795" w:rsidR="00E56F30" w:rsidRPr="003E0463" w:rsidRDefault="00E56F30" w:rsidP="00E56F30">
            <w:pPr>
              <w:pStyle w:val="BodyText"/>
              <w:spacing w:before="0" w:after="0"/>
              <w:ind w:left="0"/>
              <w:rPr>
                <w:b/>
                <w:lang w:eastAsia="en-GB"/>
              </w:rPr>
            </w:pPr>
          </w:p>
        </w:tc>
        <w:tc>
          <w:tcPr>
            <w:tcW w:w="5953" w:type="dxa"/>
          </w:tcPr>
          <w:p w14:paraId="5F3F7F13" w14:textId="29E9891E" w:rsidR="003E0463" w:rsidRPr="003E0463" w:rsidRDefault="003E0463" w:rsidP="0079333E">
            <w:pPr>
              <w:pStyle w:val="BodyText"/>
              <w:ind w:left="0"/>
              <w:rPr>
                <w:b/>
                <w:lang w:eastAsia="en-GB"/>
              </w:rPr>
            </w:pPr>
          </w:p>
        </w:tc>
      </w:tr>
      <w:tr w:rsidR="0089579B" w14:paraId="4F7F71ED" w14:textId="77777777" w:rsidTr="003E0463">
        <w:trPr>
          <w:trHeight w:val="186"/>
        </w:trPr>
        <w:tc>
          <w:tcPr>
            <w:tcW w:w="8849" w:type="dxa"/>
            <w:gridSpan w:val="2"/>
          </w:tcPr>
          <w:p w14:paraId="7EC786B7" w14:textId="77777777" w:rsidR="0089579B" w:rsidRDefault="0089579B" w:rsidP="00E56F30">
            <w:pPr>
              <w:pStyle w:val="BodyText"/>
              <w:spacing w:after="0"/>
              <w:ind w:left="0"/>
              <w:rPr>
                <w:b/>
                <w:sz w:val="20"/>
                <w:lang w:eastAsia="en-GB"/>
              </w:rPr>
            </w:pPr>
            <w:r w:rsidRPr="003E0463">
              <w:rPr>
                <w:b/>
                <w:lang w:eastAsia="en-GB"/>
              </w:rPr>
              <w:t>Address of company</w:t>
            </w:r>
            <w:r w:rsidR="00E56F30">
              <w:rPr>
                <w:b/>
                <w:lang w:eastAsia="en-GB"/>
              </w:rPr>
              <w:t xml:space="preserve"> </w:t>
            </w:r>
            <w:r w:rsidR="00E56F30" w:rsidRPr="00E56F30">
              <w:rPr>
                <w:b/>
                <w:sz w:val="20"/>
                <w:lang w:eastAsia="en-GB"/>
              </w:rPr>
              <w:t>(to appear on invoice)</w:t>
            </w:r>
          </w:p>
          <w:p w14:paraId="4A3EE8FB" w14:textId="349CCF3F" w:rsidR="00E56F30" w:rsidRPr="00E56F30" w:rsidRDefault="00E56F30" w:rsidP="00E56F30">
            <w:pPr>
              <w:pStyle w:val="BodyText"/>
              <w:spacing w:before="0" w:after="0"/>
              <w:ind w:left="0"/>
              <w:rPr>
                <w:b/>
                <w:sz w:val="20"/>
                <w:lang w:eastAsia="en-GB"/>
              </w:rPr>
            </w:pPr>
          </w:p>
        </w:tc>
      </w:tr>
      <w:tr w:rsidR="003E0463" w14:paraId="7E21B90E" w14:textId="77777777" w:rsidTr="003E0463">
        <w:tc>
          <w:tcPr>
            <w:tcW w:w="2896" w:type="dxa"/>
          </w:tcPr>
          <w:p w14:paraId="00EFA282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>Number / name of building</w:t>
            </w:r>
          </w:p>
        </w:tc>
        <w:tc>
          <w:tcPr>
            <w:tcW w:w="5953" w:type="dxa"/>
          </w:tcPr>
          <w:p w14:paraId="6742810A" w14:textId="0835544C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495B2E8A" w14:textId="77777777" w:rsidTr="003E0463">
        <w:tc>
          <w:tcPr>
            <w:tcW w:w="2896" w:type="dxa"/>
          </w:tcPr>
          <w:p w14:paraId="1932AFE4" w14:textId="77777777" w:rsidR="003E0463" w:rsidRDefault="003E0463" w:rsidP="003E0463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 xml:space="preserve">Street </w:t>
            </w:r>
          </w:p>
        </w:tc>
        <w:tc>
          <w:tcPr>
            <w:tcW w:w="5953" w:type="dxa"/>
          </w:tcPr>
          <w:p w14:paraId="6EC53E1A" w14:textId="47E78DAB" w:rsidR="003E0463" w:rsidRDefault="003E0463" w:rsidP="003E0463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43747B4B" w14:textId="77777777" w:rsidTr="003E0463">
        <w:tc>
          <w:tcPr>
            <w:tcW w:w="2896" w:type="dxa"/>
          </w:tcPr>
          <w:p w14:paraId="1EAF5BC1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>Town or City</w:t>
            </w:r>
          </w:p>
        </w:tc>
        <w:tc>
          <w:tcPr>
            <w:tcW w:w="5953" w:type="dxa"/>
          </w:tcPr>
          <w:p w14:paraId="4A153102" w14:textId="6D8B93BB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5092C986" w14:textId="77777777" w:rsidTr="003E0463">
        <w:tc>
          <w:tcPr>
            <w:tcW w:w="2896" w:type="dxa"/>
          </w:tcPr>
          <w:p w14:paraId="08683FBD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>County (optional)</w:t>
            </w:r>
          </w:p>
        </w:tc>
        <w:tc>
          <w:tcPr>
            <w:tcW w:w="5953" w:type="dxa"/>
          </w:tcPr>
          <w:p w14:paraId="50FB37A6" w14:textId="14A7E77C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2900E946" w14:textId="77777777" w:rsidTr="003E0463">
        <w:tc>
          <w:tcPr>
            <w:tcW w:w="2896" w:type="dxa"/>
          </w:tcPr>
          <w:p w14:paraId="12B14983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>Post Code</w:t>
            </w:r>
          </w:p>
        </w:tc>
        <w:tc>
          <w:tcPr>
            <w:tcW w:w="5953" w:type="dxa"/>
          </w:tcPr>
          <w:p w14:paraId="1123E47A" w14:textId="4FDAA9CF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1C4F84EA" w14:textId="77777777" w:rsidTr="003E0463">
        <w:tc>
          <w:tcPr>
            <w:tcW w:w="2896" w:type="dxa"/>
          </w:tcPr>
          <w:p w14:paraId="48A1B0F8" w14:textId="31C5740F" w:rsidR="003E0463" w:rsidRPr="003E0463" w:rsidRDefault="00E56F30" w:rsidP="0079333E">
            <w:pPr>
              <w:pStyle w:val="BodyText"/>
              <w:ind w:left="0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Contact n</w:t>
            </w:r>
            <w:r w:rsidR="003E0463" w:rsidRPr="003E0463">
              <w:rPr>
                <w:b/>
                <w:lang w:eastAsia="en-GB"/>
              </w:rPr>
              <w:t>ame</w:t>
            </w:r>
          </w:p>
        </w:tc>
        <w:tc>
          <w:tcPr>
            <w:tcW w:w="5953" w:type="dxa"/>
          </w:tcPr>
          <w:p w14:paraId="7E0EE40B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7F1F0C4B" w14:textId="77777777" w:rsidTr="003E0463">
        <w:tc>
          <w:tcPr>
            <w:tcW w:w="2896" w:type="dxa"/>
          </w:tcPr>
          <w:p w14:paraId="48EC5543" w14:textId="65279C25" w:rsidR="003E0463" w:rsidRPr="003E0463" w:rsidRDefault="003E0463" w:rsidP="0079333E">
            <w:pPr>
              <w:pStyle w:val="BodyText"/>
              <w:ind w:left="0"/>
              <w:rPr>
                <w:b/>
                <w:lang w:eastAsia="en-GB"/>
              </w:rPr>
            </w:pPr>
            <w:r w:rsidRPr="003E0463">
              <w:rPr>
                <w:b/>
                <w:lang w:eastAsia="en-GB"/>
              </w:rPr>
              <w:t>Contact phone number</w:t>
            </w:r>
          </w:p>
        </w:tc>
        <w:tc>
          <w:tcPr>
            <w:tcW w:w="5953" w:type="dxa"/>
          </w:tcPr>
          <w:p w14:paraId="2D8FC255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1DA2B6A0" w14:textId="77777777" w:rsidTr="003E0463">
        <w:tc>
          <w:tcPr>
            <w:tcW w:w="2896" w:type="dxa"/>
          </w:tcPr>
          <w:p w14:paraId="58194F9B" w14:textId="05D5BC65" w:rsidR="003E0463" w:rsidRPr="003E0463" w:rsidRDefault="003E0463" w:rsidP="0079333E">
            <w:pPr>
              <w:pStyle w:val="BodyText"/>
              <w:ind w:left="0"/>
              <w:rPr>
                <w:b/>
                <w:lang w:eastAsia="en-GB"/>
              </w:rPr>
            </w:pPr>
            <w:r w:rsidRPr="003E0463">
              <w:rPr>
                <w:b/>
                <w:lang w:eastAsia="en-GB"/>
              </w:rPr>
              <w:t>Email address</w:t>
            </w:r>
          </w:p>
        </w:tc>
        <w:tc>
          <w:tcPr>
            <w:tcW w:w="5953" w:type="dxa"/>
          </w:tcPr>
          <w:p w14:paraId="5E0FC26D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  <w:tr w:rsidR="003E0463" w14:paraId="2B32502F" w14:textId="77777777" w:rsidTr="003E0463">
        <w:tc>
          <w:tcPr>
            <w:tcW w:w="2896" w:type="dxa"/>
          </w:tcPr>
          <w:p w14:paraId="1A8EDA6A" w14:textId="501BDB11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  <w:r>
              <w:rPr>
                <w:lang w:eastAsia="en-GB"/>
              </w:rPr>
              <w:t xml:space="preserve">Would you like to receive your invoice by email? (Yes/ No) </w:t>
            </w:r>
          </w:p>
        </w:tc>
        <w:tc>
          <w:tcPr>
            <w:tcW w:w="5953" w:type="dxa"/>
          </w:tcPr>
          <w:p w14:paraId="755DD146" w14:textId="77777777" w:rsidR="003E0463" w:rsidRDefault="003E0463" w:rsidP="0079333E">
            <w:pPr>
              <w:pStyle w:val="BodyText"/>
              <w:ind w:left="0"/>
              <w:rPr>
                <w:lang w:eastAsia="en-GB"/>
              </w:rPr>
            </w:pPr>
          </w:p>
        </w:tc>
      </w:tr>
    </w:tbl>
    <w:p w14:paraId="4AFB043C" w14:textId="43A021E9" w:rsidR="004632F2" w:rsidRPr="00615C46" w:rsidRDefault="004632F2" w:rsidP="00B24735">
      <w:pPr>
        <w:pStyle w:val="BodyText"/>
        <w:ind w:left="0"/>
        <w:rPr>
          <w:lang w:eastAsia="en-GB"/>
        </w:rPr>
      </w:pPr>
    </w:p>
    <w:sectPr w:rsidR="004632F2" w:rsidRPr="00615C46" w:rsidSect="00B247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1416" w:bottom="284" w:left="1276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3DFD1" w14:textId="77777777" w:rsidR="00EE1D1A" w:rsidRDefault="00EE1D1A" w:rsidP="009D37D5">
      <w:pPr>
        <w:pStyle w:val="Footer"/>
      </w:pPr>
      <w:r>
        <w:separator/>
      </w:r>
    </w:p>
    <w:p w14:paraId="132E3776" w14:textId="77777777" w:rsidR="00EE1D1A" w:rsidRDefault="00EE1D1A"/>
  </w:endnote>
  <w:endnote w:type="continuationSeparator" w:id="0">
    <w:p w14:paraId="2DC1F415" w14:textId="77777777" w:rsidR="00EE1D1A" w:rsidRDefault="00EE1D1A" w:rsidP="009D37D5">
      <w:pPr>
        <w:pStyle w:val="Footer"/>
      </w:pPr>
      <w:r>
        <w:continuationSeparator/>
      </w:r>
    </w:p>
    <w:p w14:paraId="04BD9D07" w14:textId="77777777" w:rsidR="00EE1D1A" w:rsidRDefault="00EE1D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" w:fontKey="{98954E86-2B01-405C-911E-4C046FDD31BC}"/>
    <w:embedBold r:id="rId2" w:fontKey="{DAD23811-AB43-4969-9FD8-8F74740B2F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05DF9411-69AA-492D-BABF-BC0B2424E958}"/>
  </w:font>
  <w:font w:name="BTBol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2792D0AB-3893-42B4-99BB-26BE738B27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41717CB-7E53-4FC5-8B46-C90996AFDB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4CA0F" w14:textId="77777777" w:rsidR="00DE5393" w:rsidRDefault="00DE5393">
    <w:pPr>
      <w:pStyle w:val="Footer"/>
    </w:pPr>
  </w:p>
  <w:p w14:paraId="7BD866AE" w14:textId="77777777" w:rsidR="00677416" w:rsidRDefault="0067741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2552"/>
      <w:gridCol w:w="4888"/>
      <w:gridCol w:w="1990"/>
    </w:tblGrid>
    <w:tr w:rsidR="00200550" w14:paraId="530EE185" w14:textId="77777777">
      <w:tc>
        <w:tcPr>
          <w:tcW w:w="2628" w:type="dxa"/>
        </w:tcPr>
        <w:p w14:paraId="5E653C1E" w14:textId="77777777" w:rsidR="00200550" w:rsidRDefault="00200550" w:rsidP="009D37D5">
          <w:pPr>
            <w:pStyle w:val="Footer"/>
          </w:pPr>
        </w:p>
      </w:tc>
      <w:tc>
        <w:tcPr>
          <w:tcW w:w="5040" w:type="dxa"/>
        </w:tcPr>
        <w:p w14:paraId="6CC02C27" w14:textId="77777777" w:rsidR="00200550" w:rsidRDefault="00200550" w:rsidP="009D37D5">
          <w:pPr>
            <w:pStyle w:val="Footer"/>
          </w:pPr>
        </w:p>
      </w:tc>
      <w:tc>
        <w:tcPr>
          <w:tcW w:w="2044" w:type="dxa"/>
        </w:tcPr>
        <w:p w14:paraId="236ACB88" w14:textId="77777777" w:rsidR="00200550" w:rsidRDefault="00200550" w:rsidP="009D37D5">
          <w:pPr>
            <w:pStyle w:val="BTfooter"/>
            <w:jc w:val="right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E24751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of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E24751"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14:paraId="7CEE7F3C" w14:textId="77777777" w:rsidR="00200550" w:rsidRDefault="00200550" w:rsidP="009D37D5">
    <w:pPr>
      <w:pStyle w:val="Footer"/>
    </w:pPr>
  </w:p>
  <w:p w14:paraId="64940B6B" w14:textId="77777777" w:rsidR="00200550" w:rsidRDefault="0020055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39" w:type="dxa"/>
      <w:tblLook w:val="0000" w:firstRow="0" w:lastRow="0" w:firstColumn="0" w:lastColumn="0" w:noHBand="0" w:noVBand="0"/>
    </w:tblPr>
    <w:tblGrid>
      <w:gridCol w:w="2660"/>
      <w:gridCol w:w="2853"/>
      <w:gridCol w:w="3526"/>
    </w:tblGrid>
    <w:tr w:rsidR="009D37D5" w14:paraId="63945D57" w14:textId="77777777">
      <w:tc>
        <w:tcPr>
          <w:tcW w:w="2660" w:type="dxa"/>
          <w:vAlign w:val="bottom"/>
        </w:tcPr>
        <w:p w14:paraId="44501452" w14:textId="77777777" w:rsidR="009D37D5" w:rsidRPr="009D37D5" w:rsidRDefault="009D37D5" w:rsidP="009D37D5">
          <w:pPr>
            <w:pStyle w:val="BTfooterADD"/>
            <w:rPr>
              <w:b/>
            </w:rPr>
          </w:pPr>
          <w:r w:rsidRPr="009D37D5">
            <w:rPr>
              <w:b/>
            </w:rPr>
            <w:t>Openreach</w:t>
          </w:r>
        </w:p>
        <w:p w14:paraId="4F8BF7B3" w14:textId="77777777" w:rsidR="008D5665" w:rsidRPr="009D37D5" w:rsidRDefault="008D5665" w:rsidP="008D5665">
          <w:pPr>
            <w:pStyle w:val="BTfooterADD"/>
          </w:pPr>
          <w:r>
            <w:t>Level 4</w:t>
          </w:r>
        </w:p>
        <w:p w14:paraId="47AA694A" w14:textId="77777777" w:rsidR="008D5665" w:rsidRPr="009D37D5" w:rsidRDefault="008D5665" w:rsidP="008D5665">
          <w:pPr>
            <w:pStyle w:val="BTfooterADD"/>
          </w:pPr>
          <w:r>
            <w:t>Kiln House</w:t>
          </w:r>
        </w:p>
        <w:p w14:paraId="6F961EDC" w14:textId="107546C5" w:rsidR="008D5665" w:rsidRDefault="008D5665" w:rsidP="008D5665">
          <w:pPr>
            <w:pStyle w:val="BTfooterADD"/>
          </w:pPr>
          <w:proofErr w:type="spellStart"/>
          <w:r>
            <w:t>Potte</w:t>
          </w:r>
          <w:r w:rsidR="00EE235D">
            <w:t>r</w:t>
          </w:r>
          <w:r>
            <w:t>gate</w:t>
          </w:r>
          <w:proofErr w:type="spellEnd"/>
        </w:p>
        <w:p w14:paraId="6D2ADC19" w14:textId="77777777" w:rsidR="008D5665" w:rsidRDefault="008D5665" w:rsidP="008D5665">
          <w:pPr>
            <w:pStyle w:val="BTfooterADD"/>
          </w:pPr>
          <w:r>
            <w:t>Norwich</w:t>
          </w:r>
        </w:p>
        <w:p w14:paraId="204AA6CA" w14:textId="77777777" w:rsidR="008D5665" w:rsidRPr="00E55DD8" w:rsidRDefault="008D5665" w:rsidP="008D5665">
          <w:pPr>
            <w:pStyle w:val="BTfooterADD"/>
            <w:rPr>
              <w:lang w:val="de-DE"/>
            </w:rPr>
          </w:pPr>
          <w:r w:rsidRPr="00E55DD8">
            <w:rPr>
              <w:lang w:val="de-DE"/>
            </w:rPr>
            <w:t>NR2 1AJ</w:t>
          </w:r>
        </w:p>
        <w:p w14:paraId="5ACF7E8B" w14:textId="77777777" w:rsidR="009D37D5" w:rsidRPr="00E55DD8" w:rsidRDefault="00EE1D1A" w:rsidP="009D37D5">
          <w:pPr>
            <w:pStyle w:val="BTfooterADD"/>
            <w:rPr>
              <w:rFonts w:ascii="BTBold" w:hAnsi="BTBold" w:cs="BTBold"/>
              <w:b/>
              <w:color w:val="000000"/>
              <w:sz w:val="20"/>
              <w:szCs w:val="20"/>
              <w:lang w:val="de-DE"/>
            </w:rPr>
          </w:pPr>
          <w:hyperlink r:id="rId1" w:history="1">
            <w:r w:rsidR="009D37D5" w:rsidRPr="00E55DD8">
              <w:rPr>
                <w:b/>
                <w:lang w:val="de-DE"/>
              </w:rPr>
              <w:t>www.openreach.co.uk</w:t>
            </w:r>
          </w:hyperlink>
        </w:p>
      </w:tc>
      <w:tc>
        <w:tcPr>
          <w:tcW w:w="2853" w:type="dxa"/>
          <w:vAlign w:val="bottom"/>
        </w:tcPr>
        <w:p w14:paraId="653675FB" w14:textId="77777777" w:rsidR="009D37D5" w:rsidRPr="00E55DD8" w:rsidRDefault="009D37D5">
          <w:pPr>
            <w:pStyle w:val="BTfooterADD"/>
            <w:rPr>
              <w:b/>
              <w:lang w:val="de-DE"/>
            </w:rPr>
          </w:pPr>
        </w:p>
      </w:tc>
      <w:tc>
        <w:tcPr>
          <w:tcW w:w="3526" w:type="dxa"/>
          <w:vAlign w:val="bottom"/>
        </w:tcPr>
        <w:p w14:paraId="75591611" w14:textId="77777777" w:rsidR="009D37D5" w:rsidRPr="009D37D5" w:rsidRDefault="009D37D5" w:rsidP="009D37D5">
          <w:pPr>
            <w:pStyle w:val="BTfooterADD"/>
            <w:rPr>
              <w:b/>
            </w:rPr>
          </w:pPr>
          <w:r w:rsidRPr="009D37D5">
            <w:rPr>
              <w:b/>
            </w:rPr>
            <w:t>British Telecommunications plc</w:t>
          </w:r>
        </w:p>
        <w:p w14:paraId="75B07BFD" w14:textId="77777777" w:rsidR="009D37D5" w:rsidRPr="009D37D5" w:rsidRDefault="009D37D5" w:rsidP="009D37D5">
          <w:pPr>
            <w:pStyle w:val="BTfooterADD"/>
          </w:pPr>
          <w:r w:rsidRPr="009D37D5">
            <w:t>Registered Office:</w:t>
          </w:r>
        </w:p>
        <w:p w14:paraId="0E9195D2" w14:textId="77777777" w:rsidR="009D37D5" w:rsidRPr="009D37D5" w:rsidRDefault="009D37D5" w:rsidP="009D37D5">
          <w:pPr>
            <w:pStyle w:val="BTfooterADD"/>
          </w:pPr>
          <w:r w:rsidRPr="009D37D5">
            <w:t>81 Newgate Street, London EC1A 7AJ</w:t>
          </w:r>
        </w:p>
        <w:p w14:paraId="022D44FA" w14:textId="77777777" w:rsidR="009D37D5" w:rsidRDefault="009D37D5" w:rsidP="009D37D5">
          <w:pPr>
            <w:pStyle w:val="BTfooterADD"/>
          </w:pPr>
          <w:r w:rsidRPr="009D37D5">
            <w:t>Registered in England and Wales no. 1800000</w:t>
          </w:r>
        </w:p>
        <w:p w14:paraId="1DBBDA54" w14:textId="77777777" w:rsidR="002D0DEE" w:rsidRDefault="002D0DEE" w:rsidP="009D37D5">
          <w:pPr>
            <w:pStyle w:val="BTfooterADD"/>
          </w:pPr>
        </w:p>
        <w:p w14:paraId="4AB38223" w14:textId="67B05076" w:rsidR="002D0DEE" w:rsidRPr="009D37D5" w:rsidRDefault="00BC6AA8" w:rsidP="00C44074">
          <w:pPr>
            <w:pStyle w:val="BTfooterADD"/>
            <w:rPr>
              <w:lang w:val="en-US"/>
            </w:rPr>
          </w:pPr>
          <w:r>
            <w:rPr>
              <w:lang w:val="en-US"/>
            </w:rPr>
            <w:t xml:space="preserve">Version: </w:t>
          </w:r>
          <w:r w:rsidR="00C44074" w:rsidRPr="00C44074">
            <w:rPr>
              <w:lang w:val="en-US"/>
            </w:rPr>
            <w:t>new sites billing form v 01 (12</w:t>
          </w:r>
          <w:r w:rsidR="0008698A" w:rsidRPr="00C44074">
            <w:rPr>
              <w:lang w:val="en-US"/>
            </w:rPr>
            <w:t>/10/18)</w:t>
          </w:r>
        </w:p>
      </w:tc>
    </w:tr>
  </w:tbl>
  <w:p w14:paraId="4DCDD0A2" w14:textId="77777777" w:rsidR="00200550" w:rsidRDefault="00200550" w:rsidP="009D37D5">
    <w:pPr>
      <w:pStyle w:val="Footer"/>
    </w:pPr>
  </w:p>
  <w:p w14:paraId="6BC9C49F" w14:textId="77777777" w:rsidR="002D0DEE" w:rsidRDefault="002D0DEE" w:rsidP="009D37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1904C" w14:textId="77777777" w:rsidR="00EE1D1A" w:rsidRDefault="00EE1D1A" w:rsidP="009D37D5">
      <w:pPr>
        <w:pStyle w:val="Footer"/>
      </w:pPr>
      <w:r>
        <w:separator/>
      </w:r>
    </w:p>
    <w:p w14:paraId="51198548" w14:textId="77777777" w:rsidR="00EE1D1A" w:rsidRDefault="00EE1D1A"/>
  </w:footnote>
  <w:footnote w:type="continuationSeparator" w:id="0">
    <w:p w14:paraId="34246D16" w14:textId="77777777" w:rsidR="00EE1D1A" w:rsidRDefault="00EE1D1A" w:rsidP="009D37D5">
      <w:pPr>
        <w:pStyle w:val="Footer"/>
      </w:pPr>
      <w:r>
        <w:continuationSeparator/>
      </w:r>
    </w:p>
    <w:p w14:paraId="7479B0BE" w14:textId="77777777" w:rsidR="00EE1D1A" w:rsidRDefault="00EE1D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42ECE" w14:textId="77777777" w:rsidR="00DE5393" w:rsidRDefault="00DE5393">
    <w:pPr>
      <w:pStyle w:val="Header"/>
    </w:pPr>
  </w:p>
  <w:p w14:paraId="4704538D" w14:textId="77777777" w:rsidR="00677416" w:rsidRDefault="006774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67ABF" w14:textId="77777777" w:rsidR="00DE5393" w:rsidRDefault="00DE5393">
    <w:pPr>
      <w:pStyle w:val="Header"/>
    </w:pPr>
  </w:p>
  <w:p w14:paraId="5C1FEFCA" w14:textId="77777777" w:rsidR="00677416" w:rsidRDefault="0067741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353C" w14:textId="30F310DC" w:rsidR="009839DA" w:rsidRDefault="004A3F6D" w:rsidP="004A3F6D">
    <w:pPr>
      <w:pStyle w:val="Header"/>
      <w:jc w:val="right"/>
    </w:pPr>
    <w:r>
      <w:rPr>
        <w:noProof/>
        <w:lang w:eastAsia="en-GB"/>
      </w:rPr>
      <w:drawing>
        <wp:inline distT="0" distB="0" distL="0" distR="0" wp14:anchorId="77DA88A8" wp14:editId="15B992D7">
          <wp:extent cx="2205049" cy="419100"/>
          <wp:effectExtent l="0" t="0" r="508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3099" cy="420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C8E4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">
    <w:nsid w:val="57CD1F0F"/>
    <w:multiLevelType w:val="hybridMultilevel"/>
    <w:tmpl w:val="76263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83"/>
    <w:rsid w:val="00010061"/>
    <w:rsid w:val="0007401A"/>
    <w:rsid w:val="00080EF2"/>
    <w:rsid w:val="000818C5"/>
    <w:rsid w:val="0008698A"/>
    <w:rsid w:val="000D56E3"/>
    <w:rsid w:val="000E3AF6"/>
    <w:rsid w:val="0015336F"/>
    <w:rsid w:val="00154311"/>
    <w:rsid w:val="00160568"/>
    <w:rsid w:val="00200550"/>
    <w:rsid w:val="00236CE5"/>
    <w:rsid w:val="00245BA2"/>
    <w:rsid w:val="00270D63"/>
    <w:rsid w:val="00273BFE"/>
    <w:rsid w:val="002A4C37"/>
    <w:rsid w:val="002C59B9"/>
    <w:rsid w:val="002D0DEE"/>
    <w:rsid w:val="002D3D03"/>
    <w:rsid w:val="002E0983"/>
    <w:rsid w:val="002E3A11"/>
    <w:rsid w:val="003018BA"/>
    <w:rsid w:val="003051DE"/>
    <w:rsid w:val="0031560A"/>
    <w:rsid w:val="00320E29"/>
    <w:rsid w:val="003758E0"/>
    <w:rsid w:val="00387F9A"/>
    <w:rsid w:val="00392C02"/>
    <w:rsid w:val="003A5E31"/>
    <w:rsid w:val="003B2B01"/>
    <w:rsid w:val="003E0463"/>
    <w:rsid w:val="00444906"/>
    <w:rsid w:val="004632F2"/>
    <w:rsid w:val="004740C0"/>
    <w:rsid w:val="00481905"/>
    <w:rsid w:val="00485BDD"/>
    <w:rsid w:val="00493164"/>
    <w:rsid w:val="004A3F6D"/>
    <w:rsid w:val="004B6E4B"/>
    <w:rsid w:val="004E2FA6"/>
    <w:rsid w:val="004E7497"/>
    <w:rsid w:val="00545521"/>
    <w:rsid w:val="00576E92"/>
    <w:rsid w:val="005856C8"/>
    <w:rsid w:val="005B3242"/>
    <w:rsid w:val="005C468D"/>
    <w:rsid w:val="00615C46"/>
    <w:rsid w:val="006202D6"/>
    <w:rsid w:val="0062522C"/>
    <w:rsid w:val="0065024A"/>
    <w:rsid w:val="00677416"/>
    <w:rsid w:val="006C2917"/>
    <w:rsid w:val="006E0EDF"/>
    <w:rsid w:val="007033C4"/>
    <w:rsid w:val="0070526B"/>
    <w:rsid w:val="0077364B"/>
    <w:rsid w:val="0079333E"/>
    <w:rsid w:val="007E0F8D"/>
    <w:rsid w:val="007E7277"/>
    <w:rsid w:val="00810E76"/>
    <w:rsid w:val="00816107"/>
    <w:rsid w:val="00842C0C"/>
    <w:rsid w:val="00874980"/>
    <w:rsid w:val="0089579B"/>
    <w:rsid w:val="008B41FA"/>
    <w:rsid w:val="008D5665"/>
    <w:rsid w:val="009170E1"/>
    <w:rsid w:val="009839DA"/>
    <w:rsid w:val="00992151"/>
    <w:rsid w:val="009C538C"/>
    <w:rsid w:val="009D37D5"/>
    <w:rsid w:val="009F257A"/>
    <w:rsid w:val="00A21A12"/>
    <w:rsid w:val="00A37138"/>
    <w:rsid w:val="00A833FB"/>
    <w:rsid w:val="00AE401C"/>
    <w:rsid w:val="00AE4131"/>
    <w:rsid w:val="00B15737"/>
    <w:rsid w:val="00B23F02"/>
    <w:rsid w:val="00B24735"/>
    <w:rsid w:val="00BC6AA8"/>
    <w:rsid w:val="00C155E6"/>
    <w:rsid w:val="00C15B06"/>
    <w:rsid w:val="00C41D09"/>
    <w:rsid w:val="00C44074"/>
    <w:rsid w:val="00C9425A"/>
    <w:rsid w:val="00CD46D8"/>
    <w:rsid w:val="00CE35B5"/>
    <w:rsid w:val="00D36806"/>
    <w:rsid w:val="00D52C4E"/>
    <w:rsid w:val="00D628A7"/>
    <w:rsid w:val="00DE5393"/>
    <w:rsid w:val="00DE797F"/>
    <w:rsid w:val="00DF09F3"/>
    <w:rsid w:val="00E04FDD"/>
    <w:rsid w:val="00E07620"/>
    <w:rsid w:val="00E24751"/>
    <w:rsid w:val="00E55DD8"/>
    <w:rsid w:val="00E56F30"/>
    <w:rsid w:val="00E6166C"/>
    <w:rsid w:val="00E87278"/>
    <w:rsid w:val="00EB148F"/>
    <w:rsid w:val="00EB3012"/>
    <w:rsid w:val="00EB5001"/>
    <w:rsid w:val="00EE1D1A"/>
    <w:rsid w:val="00EE235D"/>
    <w:rsid w:val="00EE72BE"/>
    <w:rsid w:val="00F36384"/>
    <w:rsid w:val="00F43C51"/>
    <w:rsid w:val="00F65990"/>
    <w:rsid w:val="00F80684"/>
    <w:rsid w:val="00FA52B4"/>
    <w:rsid w:val="00FF3046"/>
    <w:rsid w:val="00FF492B"/>
    <w:rsid w:val="00FF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99C2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Pr>
      <w:rFonts w:ascii="Arial Black" w:hAnsi="Arial Black"/>
      <w:sz w:val="22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pPr>
      <w:keepNext/>
      <w:spacing w:before="240" w:after="60"/>
      <w:outlineLvl w:val="0"/>
    </w:pPr>
    <w:rPr>
      <w:rFonts w:ascii="Arial" w:hAnsi="Arial"/>
      <w:b/>
      <w:bCs/>
      <w:color w:val="663399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autoRedefine/>
    <w:rsid w:val="009D37D5"/>
    <w:pPr>
      <w:jc w:val="right"/>
    </w:pPr>
  </w:style>
  <w:style w:type="character" w:styleId="PageNumber">
    <w:name w:val="page number"/>
    <w:basedOn w:val="DefaultParagraphFont"/>
  </w:style>
  <w:style w:type="paragraph" w:customStyle="1" w:styleId="BTtitle">
    <w:name w:val="BT_title"/>
    <w:basedOn w:val="Normal"/>
    <w:autoRedefine/>
    <w:rPr>
      <w:rFonts w:ascii="Arial" w:hAnsi="Arial"/>
      <w:color w:val="3366CC"/>
      <w:sz w:val="76"/>
    </w:rPr>
  </w:style>
  <w:style w:type="paragraph" w:customStyle="1" w:styleId="BTlegalheader">
    <w:name w:val="BT_legal_header"/>
    <w:basedOn w:val="Normal"/>
    <w:rPr>
      <w:rFonts w:ascii="Arial" w:hAnsi="Arial"/>
      <w:b/>
      <w:color w:val="000066"/>
      <w:sz w:val="12"/>
    </w:rPr>
  </w:style>
  <w:style w:type="paragraph" w:customStyle="1" w:styleId="BTlegaltext">
    <w:name w:val="BT_legal_text"/>
    <w:basedOn w:val="Normal"/>
    <w:pPr>
      <w:spacing w:line="140" w:lineRule="exact"/>
    </w:pPr>
    <w:rPr>
      <w:rFonts w:ascii="Arial" w:hAnsi="Arial"/>
      <w:color w:val="000066"/>
      <w:sz w:val="12"/>
    </w:rPr>
  </w:style>
  <w:style w:type="paragraph" w:customStyle="1" w:styleId="BTlegalurl">
    <w:name w:val="BT_legal_url"/>
    <w:basedOn w:val="Normal"/>
    <w:pPr>
      <w:spacing w:before="40"/>
    </w:pPr>
    <w:rPr>
      <w:rFonts w:ascii="Arial" w:hAnsi="Arial"/>
      <w:b/>
      <w:color w:val="000066"/>
      <w:sz w:val="16"/>
    </w:rPr>
  </w:style>
  <w:style w:type="paragraph" w:styleId="BodyText">
    <w:name w:val="Body Text"/>
    <w:basedOn w:val="Normal"/>
    <w:link w:val="BodyTextChar"/>
    <w:autoRedefine/>
    <w:rsid w:val="0079333E"/>
    <w:pPr>
      <w:spacing w:before="260" w:after="260" w:line="260" w:lineRule="exact"/>
      <w:ind w:left="360"/>
    </w:pPr>
    <w:rPr>
      <w:rFonts w:ascii="Arial" w:hAnsi="Arial"/>
    </w:rPr>
  </w:style>
  <w:style w:type="paragraph" w:customStyle="1" w:styleId="BTfooterNAME">
    <w:name w:val="BT_footerNAME"/>
    <w:basedOn w:val="Normal"/>
    <w:pPr>
      <w:spacing w:line="200" w:lineRule="exact"/>
    </w:pPr>
    <w:rPr>
      <w:rFonts w:ascii="Arial" w:hAnsi="Arial"/>
      <w:b/>
      <w:color w:val="000000"/>
      <w:sz w:val="16"/>
    </w:rPr>
  </w:style>
  <w:style w:type="paragraph" w:customStyle="1" w:styleId="BTfooterADD">
    <w:name w:val="BT_footerADD"/>
    <w:basedOn w:val="Normal"/>
    <w:pPr>
      <w:spacing w:line="200" w:lineRule="exact"/>
    </w:pPr>
    <w:rPr>
      <w:rFonts w:ascii="Arial" w:hAnsi="Arial"/>
      <w:sz w:val="16"/>
    </w:rPr>
  </w:style>
  <w:style w:type="paragraph" w:customStyle="1" w:styleId="BTlogo">
    <w:name w:val="BT_logo"/>
    <w:basedOn w:val="Normal"/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BTrecipient">
    <w:name w:val="BT_recipient"/>
    <w:basedOn w:val="Normal"/>
    <w:pPr>
      <w:spacing w:line="280" w:lineRule="exact"/>
    </w:pPr>
    <w:rPr>
      <w:rFonts w:ascii="Arial" w:hAnsi="Arial"/>
    </w:rPr>
  </w:style>
  <w:style w:type="paragraph" w:customStyle="1" w:styleId="BTreference">
    <w:name w:val="BT_reference"/>
    <w:basedOn w:val="Normal"/>
    <w:pPr>
      <w:spacing w:before="200" w:line="260" w:lineRule="exact"/>
    </w:pPr>
    <w:rPr>
      <w:rFonts w:ascii="Arial" w:hAnsi="Arial"/>
    </w:rPr>
  </w:style>
  <w:style w:type="paragraph" w:customStyle="1" w:styleId="BTdate">
    <w:name w:val="BT_date"/>
    <w:basedOn w:val="Normal"/>
    <w:pPr>
      <w:spacing w:before="200" w:line="260" w:lineRule="exact"/>
    </w:pPr>
    <w:rPr>
      <w:rFonts w:ascii="Arial" w:hAnsi="Arial"/>
    </w:rPr>
  </w:style>
  <w:style w:type="character" w:styleId="Hyperlink">
    <w:name w:val="Hyperlink"/>
    <w:basedOn w:val="DefaultParagraphFont"/>
    <w:uiPriority w:val="99"/>
    <w:rsid w:val="009D37D5"/>
    <w:rPr>
      <w:color w:val="0000FF"/>
      <w:u w:val="single"/>
    </w:rPr>
  </w:style>
  <w:style w:type="paragraph" w:customStyle="1" w:styleId="BTfooter">
    <w:name w:val="BT_footer"/>
    <w:basedOn w:val="Normal"/>
    <w:rPr>
      <w:rFonts w:ascii="Arial" w:hAnsi="Arial"/>
      <w:sz w:val="16"/>
    </w:rPr>
  </w:style>
  <w:style w:type="paragraph" w:styleId="ListBullet">
    <w:name w:val="List Bullet"/>
    <w:basedOn w:val="Normal"/>
    <w:pPr>
      <w:numPr>
        <w:numId w:val="1"/>
      </w:numPr>
      <w:tabs>
        <w:tab w:val="clear" w:pos="360"/>
        <w:tab w:val="num" w:pos="284"/>
      </w:tabs>
      <w:spacing w:line="260" w:lineRule="exact"/>
    </w:pPr>
    <w:rPr>
      <w:rFonts w:ascii="Arial" w:hAnsi="Arial"/>
      <w:b/>
    </w:rPr>
  </w:style>
  <w:style w:type="paragraph" w:customStyle="1" w:styleId="BTpage">
    <w:name w:val="BT_page"/>
    <w:basedOn w:val="Normal"/>
    <w:rPr>
      <w:sz w:val="16"/>
    </w:rPr>
  </w:style>
  <w:style w:type="character" w:customStyle="1" w:styleId="BTfooterNAMEsuffix">
    <w:name w:val="BT_footerNAMEsuffix"/>
    <w:basedOn w:val="DefaultParagraphFont"/>
    <w:rPr>
      <w:rFonts w:ascii="Arial" w:hAnsi="Arial"/>
      <w:sz w:val="12"/>
    </w:rPr>
  </w:style>
  <w:style w:type="character" w:styleId="CommentReference">
    <w:name w:val="annotation reference"/>
    <w:basedOn w:val="DefaultParagraphFont"/>
    <w:rsid w:val="00236C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6C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6CE5"/>
    <w:rPr>
      <w:rFonts w:ascii="Arial Black" w:hAnsi="Arial Blac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36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36CE5"/>
    <w:rPr>
      <w:rFonts w:ascii="Arial Black" w:hAnsi="Arial Black"/>
      <w:b/>
      <w:bCs/>
      <w:lang w:eastAsia="en-US"/>
    </w:rPr>
  </w:style>
  <w:style w:type="paragraph" w:styleId="BalloonText">
    <w:name w:val="Balloon Text"/>
    <w:basedOn w:val="Normal"/>
    <w:link w:val="BalloonTextChar"/>
    <w:rsid w:val="00236C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6CE5"/>
    <w:rPr>
      <w:rFonts w:ascii="Segoe UI" w:hAnsi="Segoe UI" w:cs="Segoe U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rsid w:val="0079333E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895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Pr>
      <w:rFonts w:ascii="Arial Black" w:hAnsi="Arial Black"/>
      <w:sz w:val="22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pPr>
      <w:keepNext/>
      <w:spacing w:before="240" w:after="60"/>
      <w:outlineLvl w:val="0"/>
    </w:pPr>
    <w:rPr>
      <w:rFonts w:ascii="Arial" w:hAnsi="Arial"/>
      <w:b/>
      <w:bCs/>
      <w:color w:val="663399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autoRedefine/>
    <w:rsid w:val="009D37D5"/>
    <w:pPr>
      <w:jc w:val="right"/>
    </w:pPr>
  </w:style>
  <w:style w:type="character" w:styleId="PageNumber">
    <w:name w:val="page number"/>
    <w:basedOn w:val="DefaultParagraphFont"/>
  </w:style>
  <w:style w:type="paragraph" w:customStyle="1" w:styleId="BTtitle">
    <w:name w:val="BT_title"/>
    <w:basedOn w:val="Normal"/>
    <w:autoRedefine/>
    <w:rPr>
      <w:rFonts w:ascii="Arial" w:hAnsi="Arial"/>
      <w:color w:val="3366CC"/>
      <w:sz w:val="76"/>
    </w:rPr>
  </w:style>
  <w:style w:type="paragraph" w:customStyle="1" w:styleId="BTlegalheader">
    <w:name w:val="BT_legal_header"/>
    <w:basedOn w:val="Normal"/>
    <w:rPr>
      <w:rFonts w:ascii="Arial" w:hAnsi="Arial"/>
      <w:b/>
      <w:color w:val="000066"/>
      <w:sz w:val="12"/>
    </w:rPr>
  </w:style>
  <w:style w:type="paragraph" w:customStyle="1" w:styleId="BTlegaltext">
    <w:name w:val="BT_legal_text"/>
    <w:basedOn w:val="Normal"/>
    <w:pPr>
      <w:spacing w:line="140" w:lineRule="exact"/>
    </w:pPr>
    <w:rPr>
      <w:rFonts w:ascii="Arial" w:hAnsi="Arial"/>
      <w:color w:val="000066"/>
      <w:sz w:val="12"/>
    </w:rPr>
  </w:style>
  <w:style w:type="paragraph" w:customStyle="1" w:styleId="BTlegalurl">
    <w:name w:val="BT_legal_url"/>
    <w:basedOn w:val="Normal"/>
    <w:pPr>
      <w:spacing w:before="40"/>
    </w:pPr>
    <w:rPr>
      <w:rFonts w:ascii="Arial" w:hAnsi="Arial"/>
      <w:b/>
      <w:color w:val="000066"/>
      <w:sz w:val="16"/>
    </w:rPr>
  </w:style>
  <w:style w:type="paragraph" w:styleId="BodyText">
    <w:name w:val="Body Text"/>
    <w:basedOn w:val="Normal"/>
    <w:link w:val="BodyTextChar"/>
    <w:autoRedefine/>
    <w:rsid w:val="0079333E"/>
    <w:pPr>
      <w:spacing w:before="260" w:after="260" w:line="260" w:lineRule="exact"/>
      <w:ind w:left="360"/>
    </w:pPr>
    <w:rPr>
      <w:rFonts w:ascii="Arial" w:hAnsi="Arial"/>
    </w:rPr>
  </w:style>
  <w:style w:type="paragraph" w:customStyle="1" w:styleId="BTfooterNAME">
    <w:name w:val="BT_footerNAME"/>
    <w:basedOn w:val="Normal"/>
    <w:pPr>
      <w:spacing w:line="200" w:lineRule="exact"/>
    </w:pPr>
    <w:rPr>
      <w:rFonts w:ascii="Arial" w:hAnsi="Arial"/>
      <w:b/>
      <w:color w:val="000000"/>
      <w:sz w:val="16"/>
    </w:rPr>
  </w:style>
  <w:style w:type="paragraph" w:customStyle="1" w:styleId="BTfooterADD">
    <w:name w:val="BT_footerADD"/>
    <w:basedOn w:val="Normal"/>
    <w:pPr>
      <w:spacing w:line="200" w:lineRule="exact"/>
    </w:pPr>
    <w:rPr>
      <w:rFonts w:ascii="Arial" w:hAnsi="Arial"/>
      <w:sz w:val="16"/>
    </w:rPr>
  </w:style>
  <w:style w:type="paragraph" w:customStyle="1" w:styleId="BTlogo">
    <w:name w:val="BT_logo"/>
    <w:basedOn w:val="Normal"/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BTrecipient">
    <w:name w:val="BT_recipient"/>
    <w:basedOn w:val="Normal"/>
    <w:pPr>
      <w:spacing w:line="280" w:lineRule="exact"/>
    </w:pPr>
    <w:rPr>
      <w:rFonts w:ascii="Arial" w:hAnsi="Arial"/>
    </w:rPr>
  </w:style>
  <w:style w:type="paragraph" w:customStyle="1" w:styleId="BTreference">
    <w:name w:val="BT_reference"/>
    <w:basedOn w:val="Normal"/>
    <w:pPr>
      <w:spacing w:before="200" w:line="260" w:lineRule="exact"/>
    </w:pPr>
    <w:rPr>
      <w:rFonts w:ascii="Arial" w:hAnsi="Arial"/>
    </w:rPr>
  </w:style>
  <w:style w:type="paragraph" w:customStyle="1" w:styleId="BTdate">
    <w:name w:val="BT_date"/>
    <w:basedOn w:val="Normal"/>
    <w:pPr>
      <w:spacing w:before="200" w:line="260" w:lineRule="exact"/>
    </w:pPr>
    <w:rPr>
      <w:rFonts w:ascii="Arial" w:hAnsi="Arial"/>
    </w:rPr>
  </w:style>
  <w:style w:type="character" w:styleId="Hyperlink">
    <w:name w:val="Hyperlink"/>
    <w:basedOn w:val="DefaultParagraphFont"/>
    <w:uiPriority w:val="99"/>
    <w:rsid w:val="009D37D5"/>
    <w:rPr>
      <w:color w:val="0000FF"/>
      <w:u w:val="single"/>
    </w:rPr>
  </w:style>
  <w:style w:type="paragraph" w:customStyle="1" w:styleId="BTfooter">
    <w:name w:val="BT_footer"/>
    <w:basedOn w:val="Normal"/>
    <w:rPr>
      <w:rFonts w:ascii="Arial" w:hAnsi="Arial"/>
      <w:sz w:val="16"/>
    </w:rPr>
  </w:style>
  <w:style w:type="paragraph" w:styleId="ListBullet">
    <w:name w:val="List Bullet"/>
    <w:basedOn w:val="Normal"/>
    <w:pPr>
      <w:numPr>
        <w:numId w:val="1"/>
      </w:numPr>
      <w:tabs>
        <w:tab w:val="clear" w:pos="360"/>
        <w:tab w:val="num" w:pos="284"/>
      </w:tabs>
      <w:spacing w:line="260" w:lineRule="exact"/>
    </w:pPr>
    <w:rPr>
      <w:rFonts w:ascii="Arial" w:hAnsi="Arial"/>
      <w:b/>
    </w:rPr>
  </w:style>
  <w:style w:type="paragraph" w:customStyle="1" w:styleId="BTpage">
    <w:name w:val="BT_page"/>
    <w:basedOn w:val="Normal"/>
    <w:rPr>
      <w:sz w:val="16"/>
    </w:rPr>
  </w:style>
  <w:style w:type="character" w:customStyle="1" w:styleId="BTfooterNAMEsuffix">
    <w:name w:val="BT_footerNAMEsuffix"/>
    <w:basedOn w:val="DefaultParagraphFont"/>
    <w:rPr>
      <w:rFonts w:ascii="Arial" w:hAnsi="Arial"/>
      <w:sz w:val="12"/>
    </w:rPr>
  </w:style>
  <w:style w:type="character" w:styleId="CommentReference">
    <w:name w:val="annotation reference"/>
    <w:basedOn w:val="DefaultParagraphFont"/>
    <w:rsid w:val="00236C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6C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6CE5"/>
    <w:rPr>
      <w:rFonts w:ascii="Arial Black" w:hAnsi="Arial Blac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36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36CE5"/>
    <w:rPr>
      <w:rFonts w:ascii="Arial Black" w:hAnsi="Arial Black"/>
      <w:b/>
      <w:bCs/>
      <w:lang w:eastAsia="en-US"/>
    </w:rPr>
  </w:style>
  <w:style w:type="paragraph" w:styleId="BalloonText">
    <w:name w:val="Balloon Text"/>
    <w:basedOn w:val="Normal"/>
    <w:link w:val="BalloonTextChar"/>
    <w:rsid w:val="00236C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6CE5"/>
    <w:rPr>
      <w:rFonts w:ascii="Segoe UI" w:hAnsi="Segoe UI" w:cs="Segoe U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rsid w:val="0079333E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895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penreach.co.u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01800052\AppData\Local\Temp\Temp3_Letterhead_V2.zip\Letterhead_V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Letterhead_V2.dot</Template>
  <TotalTime>1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[Click and type recipient name here]</vt:lpstr>
    </vt:vector>
  </TitlesOfParts>
  <Company>BT Group plc</Company>
  <LinksUpToDate>false</LinksUpToDate>
  <CharactersWithSpaces>524</CharactersWithSpaces>
  <SharedDoc>false</SharedDoc>
  <HLinks>
    <vt:vector size="12" baseType="variant">
      <vt:variant>
        <vt:i4>6357074</vt:i4>
      </vt:variant>
      <vt:variant>
        <vt:i4>15</vt:i4>
      </vt:variant>
      <vt:variant>
        <vt:i4>0</vt:i4>
      </vt:variant>
      <vt:variant>
        <vt:i4>5</vt:i4>
      </vt:variant>
      <vt:variant>
        <vt:lpwstr>mailto:individual.name@openreach.co.uk</vt:lpwstr>
      </vt:variant>
      <vt:variant>
        <vt:lpwstr/>
      </vt:variant>
      <vt:variant>
        <vt:i4>8126588</vt:i4>
      </vt:variant>
      <vt:variant>
        <vt:i4>12</vt:i4>
      </vt:variant>
      <vt:variant>
        <vt:i4>0</vt:i4>
      </vt:variant>
      <vt:variant>
        <vt:i4>5</vt:i4>
      </vt:variant>
      <vt:variant>
        <vt:lpwstr>http://www.openreach.co.uk/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[Click and type recipient name here]</dc:title>
  <dc:creator>Penney-cousins,JW,Jackie,BLS4 R</dc:creator>
  <cp:lastModifiedBy>colin clover</cp:lastModifiedBy>
  <cp:revision>2</cp:revision>
  <cp:lastPrinted>2018-10-12T14:10:00Z</cp:lastPrinted>
  <dcterms:created xsi:type="dcterms:W3CDTF">2021-05-18T13:54:00Z</dcterms:created>
  <dcterms:modified xsi:type="dcterms:W3CDTF">2021-05-18T13:54:00Z</dcterms:modified>
</cp:coreProperties>
</file>